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C49833" w14:textId="77777777" w:rsidR="00FE10C2" w:rsidRPr="00FE10C2" w:rsidRDefault="00FE10C2" w:rsidP="00CF0F9F">
      <w:pPr>
        <w:pStyle w:val="VVDM-BASIStext"/>
      </w:pPr>
      <w:r w:rsidRPr="00FE10C2">
        <w:t>Titel overleg</w:t>
      </w:r>
    </w:p>
    <w:p w14:paraId="520FAB93" w14:textId="77777777" w:rsidR="00FE10C2" w:rsidRPr="00FE10C2" w:rsidRDefault="00FE10C2" w:rsidP="00CF0F9F">
      <w:pPr>
        <w:pStyle w:val="VVDM-BASIStext"/>
      </w:pPr>
      <w:r w:rsidRPr="00FE10C2">
        <w:t>Datum van overleg:</w:t>
      </w:r>
      <w:r w:rsidRPr="00FE10C2">
        <w:tab/>
      </w:r>
    </w:p>
    <w:p w14:paraId="3E361872" w14:textId="77777777" w:rsidR="00FE10C2" w:rsidRPr="00FE10C2" w:rsidRDefault="00FE10C2" w:rsidP="00CF0F9F">
      <w:pPr>
        <w:pStyle w:val="VVDM-BASIStext"/>
      </w:pPr>
      <w:r w:rsidRPr="00FE10C2">
        <w:t>Locatie:</w:t>
      </w:r>
      <w:r w:rsidRPr="00FE10C2">
        <w:tab/>
      </w:r>
    </w:p>
    <w:p w14:paraId="3C54926C" w14:textId="77777777" w:rsidR="00FE10C2" w:rsidRPr="00FE10C2" w:rsidRDefault="00FE10C2" w:rsidP="00CF0F9F">
      <w:pPr>
        <w:pStyle w:val="VVDM-BASIStext"/>
      </w:pPr>
      <w:r w:rsidRPr="00FE10C2">
        <w:t>Aanwezig:</w:t>
      </w:r>
      <w:r w:rsidRPr="00FE10C2">
        <w:tab/>
      </w:r>
    </w:p>
    <w:p w14:paraId="13821E3E" w14:textId="77777777" w:rsidR="00FE10C2" w:rsidRPr="00FE10C2" w:rsidRDefault="00FE10C2" w:rsidP="00CF0F9F">
      <w:pPr>
        <w:pStyle w:val="VVDM-BASIStext"/>
      </w:pPr>
      <w:r w:rsidRPr="00FE10C2">
        <w:t>Afwezig:</w:t>
      </w:r>
      <w:r w:rsidRPr="00FE10C2">
        <w:tab/>
      </w:r>
    </w:p>
    <w:p w14:paraId="01CEDE4F" w14:textId="77777777" w:rsidR="00FE10C2" w:rsidRPr="00FE10C2" w:rsidRDefault="00FE10C2" w:rsidP="00CF0F9F">
      <w:pPr>
        <w:pStyle w:val="VVDM-BASIStext"/>
      </w:pPr>
      <w:r w:rsidRPr="00FE10C2">
        <w:t>Volgend overleg:</w:t>
      </w:r>
      <w:r w:rsidRPr="00FE10C2">
        <w:tab/>
      </w:r>
    </w:p>
    <w:p w14:paraId="78332F7F" w14:textId="77777777" w:rsidR="00FE10C2" w:rsidRPr="00FE10C2" w:rsidRDefault="00FE10C2" w:rsidP="00CF0F9F">
      <w:pPr>
        <w:pStyle w:val="VVDM-BASIStext"/>
      </w:pPr>
    </w:p>
    <w:p w14:paraId="5EB2212F" w14:textId="77777777" w:rsidR="00FE10C2" w:rsidRPr="00FE10C2" w:rsidRDefault="00FE10C2" w:rsidP="00CF0F9F">
      <w:pPr>
        <w:pStyle w:val="VVDM-BASIStext"/>
      </w:pPr>
    </w:p>
    <w:p w14:paraId="7131B40D" w14:textId="262B1D85" w:rsidR="00194073" w:rsidRDefault="00194073" w:rsidP="00CF0F9F">
      <w:pPr>
        <w:pStyle w:val="VVDM-BASIStext"/>
      </w:pPr>
      <w:r>
        <w:t>X</w:t>
      </w:r>
    </w:p>
    <w:p w14:paraId="003041CB" w14:textId="5F1837D4" w:rsidR="00194073" w:rsidRDefault="00194073" w:rsidP="00CF0F9F">
      <w:pPr>
        <w:pStyle w:val="VVDM-BASIStext"/>
      </w:pPr>
    </w:p>
    <w:p w14:paraId="3F22A8EA" w14:textId="77777777" w:rsidR="00194073" w:rsidRPr="0009100D" w:rsidRDefault="00194073" w:rsidP="00CF0F9F">
      <w:pPr>
        <w:pStyle w:val="VVDM-BASIStext"/>
      </w:pPr>
    </w:p>
    <w:tbl>
      <w:tblPr>
        <w:tblStyle w:val="Tabelraster"/>
        <w:tblW w:w="8495" w:type="dxa"/>
        <w:tblCellMar>
          <w:top w:w="57" w:type="dxa"/>
          <w:left w:w="57" w:type="dxa"/>
          <w:right w:w="0" w:type="dxa"/>
        </w:tblCellMar>
        <w:tblLook w:val="04A0" w:firstRow="1" w:lastRow="0" w:firstColumn="1" w:lastColumn="0" w:noHBand="0" w:noVBand="1"/>
      </w:tblPr>
      <w:tblGrid>
        <w:gridCol w:w="1222"/>
        <w:gridCol w:w="5005"/>
        <w:gridCol w:w="1134"/>
        <w:gridCol w:w="1124"/>
        <w:gridCol w:w="10"/>
      </w:tblGrid>
      <w:tr w:rsidR="00FE10C2" w:rsidRPr="0009100D" w14:paraId="1F10530F" w14:textId="77777777" w:rsidTr="007E5CA8">
        <w:trPr>
          <w:gridAfter w:val="1"/>
          <w:wAfter w:w="10" w:type="dxa"/>
        </w:trPr>
        <w:tc>
          <w:tcPr>
            <w:tcW w:w="8485" w:type="dxa"/>
            <w:gridSpan w:val="4"/>
            <w:tcBorders>
              <w:top w:val="single" w:sz="8" w:space="0" w:color="FF6700" w:themeColor="accent3"/>
              <w:left w:val="single" w:sz="8" w:space="0" w:color="FF6700" w:themeColor="accent3"/>
              <w:bottom w:val="single" w:sz="8" w:space="0" w:color="FF6700" w:themeColor="accent3"/>
              <w:right w:val="single" w:sz="18" w:space="0" w:color="FF6700" w:themeColor="accent3"/>
            </w:tcBorders>
            <w:shd w:val="clear" w:color="auto" w:fill="EE7623"/>
            <w:vAlign w:val="bottom"/>
          </w:tcPr>
          <w:p w14:paraId="257BF26F" w14:textId="77777777" w:rsidR="00FE10C2" w:rsidRPr="0009100D" w:rsidRDefault="00FE10C2" w:rsidP="00CF0F9F">
            <w:pPr>
              <w:pStyle w:val="VVDM-BASIStext"/>
            </w:pPr>
            <w:r w:rsidRPr="0009100D">
              <w:t>Actiepunten</w:t>
            </w:r>
          </w:p>
        </w:tc>
      </w:tr>
      <w:tr w:rsidR="00FE10C2" w:rsidRPr="0009100D" w14:paraId="2740BCBF" w14:textId="77777777" w:rsidTr="007E5CA8">
        <w:tc>
          <w:tcPr>
            <w:tcW w:w="1222" w:type="dxa"/>
            <w:tcBorders>
              <w:top w:val="single" w:sz="8" w:space="0" w:color="FF6700" w:themeColor="accent3"/>
            </w:tcBorders>
            <w:shd w:val="clear" w:color="auto" w:fill="A69B95"/>
          </w:tcPr>
          <w:p w14:paraId="504F2BE8" w14:textId="77777777" w:rsidR="00FE10C2" w:rsidRPr="0009100D" w:rsidRDefault="00FE10C2" w:rsidP="00CF0F9F">
            <w:pPr>
              <w:pStyle w:val="VVDM-BASIStext"/>
            </w:pPr>
            <w:r w:rsidRPr="0009100D">
              <w:t>Actiepunt</w:t>
            </w:r>
          </w:p>
        </w:tc>
        <w:tc>
          <w:tcPr>
            <w:tcW w:w="5005" w:type="dxa"/>
            <w:tcBorders>
              <w:top w:val="single" w:sz="8" w:space="0" w:color="FF6700" w:themeColor="accent3"/>
            </w:tcBorders>
            <w:shd w:val="clear" w:color="auto" w:fill="A69B95"/>
          </w:tcPr>
          <w:p w14:paraId="08544BBC" w14:textId="77777777" w:rsidR="00FE10C2" w:rsidRPr="0009100D" w:rsidRDefault="00FE10C2" w:rsidP="00CF0F9F">
            <w:pPr>
              <w:pStyle w:val="VVDM-BASIStext"/>
            </w:pPr>
            <w:r w:rsidRPr="0009100D">
              <w:t>Omschrijving</w:t>
            </w:r>
          </w:p>
        </w:tc>
        <w:tc>
          <w:tcPr>
            <w:tcW w:w="1134" w:type="dxa"/>
            <w:tcBorders>
              <w:top w:val="single" w:sz="8" w:space="0" w:color="FF6700" w:themeColor="accent3"/>
            </w:tcBorders>
            <w:shd w:val="clear" w:color="auto" w:fill="A69B95"/>
          </w:tcPr>
          <w:p w14:paraId="24EA26B8" w14:textId="77777777" w:rsidR="00FE10C2" w:rsidRPr="0009100D" w:rsidRDefault="00FE10C2" w:rsidP="00CF0F9F">
            <w:pPr>
              <w:pStyle w:val="VVDM-BASIStext"/>
            </w:pPr>
            <w:r w:rsidRPr="0009100D">
              <w:t>Eigenaar</w:t>
            </w:r>
          </w:p>
        </w:tc>
        <w:tc>
          <w:tcPr>
            <w:tcW w:w="1134" w:type="dxa"/>
            <w:gridSpan w:val="2"/>
            <w:tcBorders>
              <w:top w:val="single" w:sz="8" w:space="0" w:color="FF6700" w:themeColor="accent3"/>
            </w:tcBorders>
            <w:shd w:val="clear" w:color="auto" w:fill="A69B95"/>
          </w:tcPr>
          <w:p w14:paraId="45DC15E5" w14:textId="77777777" w:rsidR="00FE10C2" w:rsidRPr="0009100D" w:rsidRDefault="00FE10C2" w:rsidP="00CF0F9F">
            <w:pPr>
              <w:pStyle w:val="VVDM-BASIStext"/>
            </w:pPr>
            <w:r w:rsidRPr="0009100D">
              <w:t>Status</w:t>
            </w:r>
          </w:p>
        </w:tc>
      </w:tr>
      <w:tr w:rsidR="00FE10C2" w:rsidRPr="0009100D" w14:paraId="3C67DFC6" w14:textId="77777777" w:rsidTr="007E5CA8">
        <w:tc>
          <w:tcPr>
            <w:tcW w:w="1222" w:type="dxa"/>
          </w:tcPr>
          <w:p w14:paraId="7995BAF5" w14:textId="77777777" w:rsidR="00FE10C2" w:rsidRPr="0009100D" w:rsidRDefault="00FE10C2" w:rsidP="00CF0F9F">
            <w:pPr>
              <w:pStyle w:val="VVDM-BASIStext"/>
            </w:pPr>
            <w:r w:rsidRPr="0009100D">
              <w:t>300922-01</w:t>
            </w:r>
          </w:p>
        </w:tc>
        <w:tc>
          <w:tcPr>
            <w:tcW w:w="5005" w:type="dxa"/>
          </w:tcPr>
          <w:p w14:paraId="00324577" w14:textId="77777777" w:rsidR="00FE10C2" w:rsidRPr="0009100D" w:rsidRDefault="00FE10C2" w:rsidP="00CF0F9F">
            <w:pPr>
              <w:pStyle w:val="VVDM-BASIStext"/>
            </w:pPr>
            <w:proofErr w:type="gramStart"/>
            <w:r w:rsidRPr="0009100D">
              <w:t>x</w:t>
            </w:r>
            <w:proofErr w:type="gramEnd"/>
          </w:p>
        </w:tc>
        <w:tc>
          <w:tcPr>
            <w:tcW w:w="1134" w:type="dxa"/>
          </w:tcPr>
          <w:p w14:paraId="239F8E78" w14:textId="77777777" w:rsidR="00FE10C2" w:rsidRPr="0009100D" w:rsidRDefault="00FE10C2" w:rsidP="00CF0F9F">
            <w:pPr>
              <w:pStyle w:val="VVDM-BASIStext"/>
            </w:pPr>
            <w:proofErr w:type="gramStart"/>
            <w:r w:rsidRPr="0009100D">
              <w:t>x</w:t>
            </w:r>
            <w:proofErr w:type="gramEnd"/>
          </w:p>
        </w:tc>
        <w:tc>
          <w:tcPr>
            <w:tcW w:w="1134" w:type="dxa"/>
            <w:gridSpan w:val="2"/>
          </w:tcPr>
          <w:p w14:paraId="3B2959D4" w14:textId="77777777" w:rsidR="00FE10C2" w:rsidRPr="0009100D" w:rsidRDefault="00FE10C2" w:rsidP="00CF0F9F">
            <w:pPr>
              <w:pStyle w:val="VVDM-BASIStext"/>
            </w:pPr>
            <w:proofErr w:type="gramStart"/>
            <w:r w:rsidRPr="0009100D">
              <w:t>x</w:t>
            </w:r>
            <w:proofErr w:type="gramEnd"/>
          </w:p>
        </w:tc>
      </w:tr>
      <w:tr w:rsidR="00FE10C2" w:rsidRPr="0009100D" w14:paraId="1DBFE9B8" w14:textId="77777777" w:rsidTr="007E5CA8">
        <w:tc>
          <w:tcPr>
            <w:tcW w:w="1222" w:type="dxa"/>
          </w:tcPr>
          <w:p w14:paraId="78008CE3" w14:textId="77777777" w:rsidR="00FE10C2" w:rsidRPr="0009100D" w:rsidRDefault="00FE10C2" w:rsidP="00CF0F9F">
            <w:pPr>
              <w:pStyle w:val="VVDM-BASIStext"/>
            </w:pPr>
          </w:p>
        </w:tc>
        <w:tc>
          <w:tcPr>
            <w:tcW w:w="5005" w:type="dxa"/>
          </w:tcPr>
          <w:p w14:paraId="4829D820" w14:textId="77777777" w:rsidR="00FE10C2" w:rsidRPr="0009100D" w:rsidRDefault="00FE10C2" w:rsidP="00CF0F9F">
            <w:pPr>
              <w:pStyle w:val="VVDM-BASIStext"/>
            </w:pPr>
          </w:p>
        </w:tc>
        <w:tc>
          <w:tcPr>
            <w:tcW w:w="1134" w:type="dxa"/>
          </w:tcPr>
          <w:p w14:paraId="0855209D" w14:textId="77777777" w:rsidR="00FE10C2" w:rsidRPr="0009100D" w:rsidRDefault="00FE10C2" w:rsidP="00CF0F9F">
            <w:pPr>
              <w:pStyle w:val="VVDM-BASIStext"/>
            </w:pPr>
          </w:p>
        </w:tc>
        <w:tc>
          <w:tcPr>
            <w:tcW w:w="1134" w:type="dxa"/>
            <w:gridSpan w:val="2"/>
          </w:tcPr>
          <w:p w14:paraId="44D0EA78" w14:textId="77777777" w:rsidR="00FE10C2" w:rsidRPr="0009100D" w:rsidRDefault="00FE10C2" w:rsidP="00CF0F9F">
            <w:pPr>
              <w:pStyle w:val="VVDM-BASIStext"/>
            </w:pPr>
          </w:p>
        </w:tc>
      </w:tr>
      <w:tr w:rsidR="00FE10C2" w:rsidRPr="0009100D" w14:paraId="6815AFF0" w14:textId="77777777" w:rsidTr="007E5CA8">
        <w:tc>
          <w:tcPr>
            <w:tcW w:w="1222" w:type="dxa"/>
          </w:tcPr>
          <w:p w14:paraId="6675EF70" w14:textId="77777777" w:rsidR="00FE10C2" w:rsidRPr="0009100D" w:rsidRDefault="00FE10C2" w:rsidP="00CF0F9F">
            <w:pPr>
              <w:pStyle w:val="VVDM-BASIStext"/>
            </w:pPr>
          </w:p>
        </w:tc>
        <w:tc>
          <w:tcPr>
            <w:tcW w:w="5005" w:type="dxa"/>
          </w:tcPr>
          <w:p w14:paraId="556F9359" w14:textId="77777777" w:rsidR="00FE10C2" w:rsidRPr="0009100D" w:rsidRDefault="00FE10C2" w:rsidP="00CF0F9F">
            <w:pPr>
              <w:pStyle w:val="VVDM-BASIStext"/>
            </w:pPr>
          </w:p>
        </w:tc>
        <w:tc>
          <w:tcPr>
            <w:tcW w:w="1134" w:type="dxa"/>
          </w:tcPr>
          <w:p w14:paraId="34749A3F" w14:textId="77777777" w:rsidR="00FE10C2" w:rsidRPr="0009100D" w:rsidRDefault="00FE10C2" w:rsidP="00CF0F9F">
            <w:pPr>
              <w:pStyle w:val="VVDM-BASIStext"/>
            </w:pPr>
          </w:p>
        </w:tc>
        <w:tc>
          <w:tcPr>
            <w:tcW w:w="1134" w:type="dxa"/>
            <w:gridSpan w:val="2"/>
          </w:tcPr>
          <w:p w14:paraId="784E1F5A" w14:textId="77777777" w:rsidR="00FE10C2" w:rsidRPr="0009100D" w:rsidRDefault="00FE10C2" w:rsidP="00CF0F9F">
            <w:pPr>
              <w:pStyle w:val="VVDM-BASIStext"/>
            </w:pPr>
          </w:p>
        </w:tc>
      </w:tr>
      <w:tr w:rsidR="00FE10C2" w:rsidRPr="0009100D" w14:paraId="56EB8899" w14:textId="77777777" w:rsidTr="007E5CA8">
        <w:tc>
          <w:tcPr>
            <w:tcW w:w="1222" w:type="dxa"/>
          </w:tcPr>
          <w:p w14:paraId="230B67ED" w14:textId="77777777" w:rsidR="00FE10C2" w:rsidRPr="0009100D" w:rsidRDefault="00FE10C2" w:rsidP="00CF0F9F">
            <w:pPr>
              <w:pStyle w:val="VVDM-BASIStext"/>
            </w:pPr>
          </w:p>
        </w:tc>
        <w:tc>
          <w:tcPr>
            <w:tcW w:w="5005" w:type="dxa"/>
          </w:tcPr>
          <w:p w14:paraId="079EAB7E" w14:textId="77777777" w:rsidR="00FE10C2" w:rsidRPr="0009100D" w:rsidRDefault="00FE10C2" w:rsidP="00CF0F9F">
            <w:pPr>
              <w:pStyle w:val="VVDM-BASIStext"/>
            </w:pPr>
          </w:p>
        </w:tc>
        <w:tc>
          <w:tcPr>
            <w:tcW w:w="1134" w:type="dxa"/>
          </w:tcPr>
          <w:p w14:paraId="6D25C3AF" w14:textId="77777777" w:rsidR="00FE10C2" w:rsidRPr="0009100D" w:rsidRDefault="00FE10C2" w:rsidP="00CF0F9F">
            <w:pPr>
              <w:pStyle w:val="VVDM-BASIStext"/>
            </w:pPr>
          </w:p>
        </w:tc>
        <w:tc>
          <w:tcPr>
            <w:tcW w:w="1134" w:type="dxa"/>
            <w:gridSpan w:val="2"/>
          </w:tcPr>
          <w:p w14:paraId="5CD0F247" w14:textId="77777777" w:rsidR="00FE10C2" w:rsidRPr="0009100D" w:rsidRDefault="00FE10C2" w:rsidP="00CF0F9F">
            <w:pPr>
              <w:pStyle w:val="VVDM-BASIStext"/>
            </w:pPr>
          </w:p>
        </w:tc>
      </w:tr>
      <w:tr w:rsidR="00FE10C2" w:rsidRPr="0009100D" w14:paraId="3744DCD1" w14:textId="77777777" w:rsidTr="007E5CA8">
        <w:tc>
          <w:tcPr>
            <w:tcW w:w="1222" w:type="dxa"/>
          </w:tcPr>
          <w:p w14:paraId="24E44A9F" w14:textId="77777777" w:rsidR="00FE10C2" w:rsidRPr="0009100D" w:rsidRDefault="00FE10C2" w:rsidP="00CF0F9F">
            <w:pPr>
              <w:pStyle w:val="VVDM-BASIStext"/>
            </w:pPr>
          </w:p>
        </w:tc>
        <w:tc>
          <w:tcPr>
            <w:tcW w:w="5005" w:type="dxa"/>
          </w:tcPr>
          <w:p w14:paraId="650F84F6" w14:textId="77777777" w:rsidR="00FE10C2" w:rsidRPr="0009100D" w:rsidRDefault="00FE10C2" w:rsidP="00CF0F9F">
            <w:pPr>
              <w:pStyle w:val="VVDM-BASIStext"/>
            </w:pPr>
          </w:p>
        </w:tc>
        <w:tc>
          <w:tcPr>
            <w:tcW w:w="1134" w:type="dxa"/>
          </w:tcPr>
          <w:p w14:paraId="1F6CAAFC" w14:textId="77777777" w:rsidR="00FE10C2" w:rsidRPr="0009100D" w:rsidRDefault="00FE10C2" w:rsidP="00CF0F9F">
            <w:pPr>
              <w:pStyle w:val="VVDM-BASIStext"/>
            </w:pPr>
          </w:p>
        </w:tc>
        <w:tc>
          <w:tcPr>
            <w:tcW w:w="1134" w:type="dxa"/>
            <w:gridSpan w:val="2"/>
          </w:tcPr>
          <w:p w14:paraId="26E84251" w14:textId="77777777" w:rsidR="00FE10C2" w:rsidRPr="0009100D" w:rsidRDefault="00FE10C2" w:rsidP="00CF0F9F">
            <w:pPr>
              <w:pStyle w:val="VVDM-BASIStext"/>
            </w:pPr>
          </w:p>
        </w:tc>
      </w:tr>
      <w:tr w:rsidR="00FE10C2" w:rsidRPr="0009100D" w14:paraId="2D008CFC" w14:textId="77777777" w:rsidTr="007E5CA8">
        <w:tc>
          <w:tcPr>
            <w:tcW w:w="1222" w:type="dxa"/>
          </w:tcPr>
          <w:p w14:paraId="67D80B06" w14:textId="77777777" w:rsidR="00FE10C2" w:rsidRPr="0009100D" w:rsidRDefault="00FE10C2" w:rsidP="00CF0F9F">
            <w:pPr>
              <w:pStyle w:val="VVDM-BASIStext"/>
            </w:pPr>
          </w:p>
        </w:tc>
        <w:tc>
          <w:tcPr>
            <w:tcW w:w="5005" w:type="dxa"/>
          </w:tcPr>
          <w:p w14:paraId="662BE1DC" w14:textId="77777777" w:rsidR="00FE10C2" w:rsidRPr="0009100D" w:rsidRDefault="00FE10C2" w:rsidP="00CF0F9F">
            <w:pPr>
              <w:pStyle w:val="VVDM-BASIStext"/>
            </w:pPr>
          </w:p>
        </w:tc>
        <w:tc>
          <w:tcPr>
            <w:tcW w:w="1134" w:type="dxa"/>
          </w:tcPr>
          <w:p w14:paraId="3C84985A" w14:textId="77777777" w:rsidR="00FE10C2" w:rsidRPr="0009100D" w:rsidRDefault="00FE10C2" w:rsidP="00CF0F9F">
            <w:pPr>
              <w:pStyle w:val="VVDM-BASIStext"/>
            </w:pPr>
          </w:p>
        </w:tc>
        <w:tc>
          <w:tcPr>
            <w:tcW w:w="1134" w:type="dxa"/>
            <w:gridSpan w:val="2"/>
          </w:tcPr>
          <w:p w14:paraId="45D58FF5" w14:textId="77777777" w:rsidR="00FE10C2" w:rsidRPr="0009100D" w:rsidRDefault="00FE10C2" w:rsidP="00CF0F9F">
            <w:pPr>
              <w:pStyle w:val="VVDM-BASIStext"/>
            </w:pPr>
          </w:p>
        </w:tc>
      </w:tr>
    </w:tbl>
    <w:p w14:paraId="03CBC4FF" w14:textId="77777777" w:rsidR="00194073" w:rsidRPr="00FE10C2" w:rsidRDefault="00194073" w:rsidP="00CF0F9F">
      <w:pPr>
        <w:pStyle w:val="VVDM-BASIStext"/>
      </w:pPr>
    </w:p>
    <w:sectPr w:rsidR="00194073" w:rsidRPr="00FE10C2" w:rsidSect="00D3396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410" w:right="1134" w:bottom="1701" w:left="1559" w:header="709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EF98A8" w14:textId="77777777" w:rsidR="00E12D7F" w:rsidRDefault="00E12D7F" w:rsidP="006022A6">
      <w:pPr>
        <w:spacing w:after="0" w:line="240" w:lineRule="auto"/>
      </w:pPr>
      <w:r>
        <w:separator/>
      </w:r>
    </w:p>
  </w:endnote>
  <w:endnote w:type="continuationSeparator" w:id="0">
    <w:p w14:paraId="28219836" w14:textId="77777777" w:rsidR="00E12D7F" w:rsidRDefault="00E12D7F" w:rsidP="006022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MinionPro-Regular">
    <w:altName w:val="Roboto"/>
    <w:panose1 w:val="020B0604020202020204"/>
    <w:charset w:val="4D"/>
    <w:family w:val="auto"/>
    <w:notTrueType/>
    <w:pitch w:val="default"/>
    <w:sig w:usb0="00000003" w:usb1="00000000" w:usb2="00000000" w:usb3="00000000" w:csb0="00000001" w:csb1="00000000"/>
  </w:font>
  <w:font w:name="Roboto Medium">
    <w:panose1 w:val="02000000000000000000"/>
    <w:charset w:val="00"/>
    <w:family w:val="auto"/>
    <w:pitch w:val="variable"/>
    <w:sig w:usb0="E00002F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FEF52E" w14:textId="23DDD12F" w:rsidR="0064051C" w:rsidRDefault="003904CD">
    <w:r>
      <w:rPr>
        <w:noProof/>
      </w:rPr>
      <mc:AlternateContent>
        <mc:Choice Requires="wps">
          <w:drawing>
            <wp:anchor distT="4294967295" distB="4294967295" distL="114300" distR="114300" simplePos="0" relativeHeight="251668480" behindDoc="0" locked="0" layoutInCell="1" allowOverlap="1" wp14:anchorId="46040919" wp14:editId="6149E058">
              <wp:simplePos x="0" y="0"/>
              <wp:positionH relativeFrom="column">
                <wp:posOffset>-456565</wp:posOffset>
              </wp:positionH>
              <wp:positionV relativeFrom="paragraph">
                <wp:posOffset>110489</wp:posOffset>
              </wp:positionV>
              <wp:extent cx="7543800" cy="0"/>
              <wp:effectExtent l="0" t="0" r="0" b="0"/>
              <wp:wrapNone/>
              <wp:docPr id="2" name="Rechte verbindingslijn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7543800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E47623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8EC0601" id="Rechte verbindingslijn 2" o:spid="_x0000_s1026" style="position:absolute;z-index:251668480;visibility:visible;mso-wrap-style:square;mso-width-percent:0;mso-height-percent:0;mso-wrap-distance-left:9pt;mso-wrap-distance-top:.mm;mso-wrap-distance-right:9pt;mso-wrap-distance-bottom:.mm;mso-position-horizontal:absolute;mso-position-horizontal-relative:text;mso-position-vertical:absolute;mso-position-vertical-relative:text;mso-width-percent:0;mso-height-percent:0;mso-width-relative:page;mso-height-relative:page" from="-35.95pt,8.7pt" to="558.05pt,8.7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" strokecolor="#e47623" strokeweight=".5pt">
              <v:stroke joinstyle="miter"/>
              <o:lock v:ext="edit" shapetype="f"/>
            </v:line>
          </w:pict>
        </mc:Fallback>
      </mc:AlternateContent>
    </w:r>
  </w:p>
  <w:p w14:paraId="2710CF36" w14:textId="77777777" w:rsidR="0064051C" w:rsidRPr="005B64A8" w:rsidRDefault="005B64A8">
    <w:pPr>
      <w:rPr>
        <w:rFonts w:ascii="Roboto" w:hAnsi="Roboto"/>
      </w:rPr>
    </w:pPr>
    <w:r w:rsidRPr="005B64A8">
      <w:rPr>
        <w:rFonts w:ascii="Roboto" w:hAnsi="Roboto"/>
      </w:rPr>
      <w:fldChar w:fldCharType="begin"/>
    </w:r>
    <w:r w:rsidRPr="005B64A8">
      <w:rPr>
        <w:rFonts w:ascii="Roboto" w:hAnsi="Roboto"/>
      </w:rPr>
      <w:instrText>PAGE   \* MERGEFORMAT</w:instrText>
    </w:r>
    <w:r w:rsidRPr="005B64A8">
      <w:rPr>
        <w:rFonts w:ascii="Roboto" w:hAnsi="Roboto"/>
      </w:rPr>
      <w:fldChar w:fldCharType="separate"/>
    </w:r>
    <w:r w:rsidRPr="005B64A8">
      <w:rPr>
        <w:rFonts w:ascii="Roboto" w:hAnsi="Roboto"/>
      </w:rPr>
      <w:t>1</w:t>
    </w:r>
    <w:r w:rsidRPr="005B64A8">
      <w:rPr>
        <w:rFonts w:ascii="Roboto" w:hAnsi="Roboto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DF20B9" w14:textId="6E1E7288" w:rsidR="00C73781" w:rsidRDefault="00C73781" w:rsidP="00192EFD">
    <w:pPr>
      <w:pStyle w:val="Voettekst"/>
      <w:tabs>
        <w:tab w:val="clear" w:pos="4536"/>
        <w:tab w:val="clear" w:pos="9072"/>
        <w:tab w:val="right" w:pos="8931"/>
      </w:tabs>
      <w:ind w:right="-1"/>
      <w:rPr>
        <w:rFonts w:ascii="Roboto" w:hAnsi="Roboto"/>
        <w:sz w:val="16"/>
        <w:szCs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064F0DCC" wp14:editId="564534FF">
              <wp:simplePos x="0" y="0"/>
              <wp:positionH relativeFrom="column">
                <wp:posOffset>900</wp:posOffset>
              </wp:positionH>
              <wp:positionV relativeFrom="paragraph">
                <wp:posOffset>-117077</wp:posOffset>
              </wp:positionV>
              <wp:extent cx="5687121" cy="0"/>
              <wp:effectExtent l="0" t="0" r="15240" b="12700"/>
              <wp:wrapNone/>
              <wp:docPr id="11" name="Rechte verbindingslijn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5687121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F29ECAA" id="Rechte verbindingslijn 11" o:spid="_x0000_s1026" style="position:absolute;flip:x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05pt,-9.2pt" to="447.85pt,-9.2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" strokecolor="#363a3b [3213]">
              <v:stroke joinstyle="miter"/>
            </v:line>
          </w:pict>
        </mc:Fallback>
      </mc:AlternateContent>
    </w:r>
    <w:r w:rsidRPr="00C73781">
      <w:rPr>
        <w:rFonts w:ascii="Roboto" w:hAnsi="Roboto"/>
        <w:color w:val="BFBFBF" w:themeColor="background1" w:themeShade="BF"/>
        <w:sz w:val="16"/>
        <w:szCs w:val="16"/>
      </w:rPr>
      <w:t>© V.V. De Meern</w:t>
    </w:r>
    <w:r w:rsidRPr="00C73781">
      <w:rPr>
        <w:rFonts w:ascii="Roboto" w:hAnsi="Roboto"/>
      </w:rPr>
      <w:tab/>
    </w:r>
    <w:r w:rsidRPr="00C73781">
      <w:rPr>
        <w:rFonts w:ascii="Roboto" w:hAnsi="Roboto"/>
        <w:sz w:val="16"/>
        <w:szCs w:val="16"/>
      </w:rPr>
      <w:fldChar w:fldCharType="begin"/>
    </w:r>
    <w:r w:rsidRPr="00C73781">
      <w:rPr>
        <w:rFonts w:ascii="Roboto" w:hAnsi="Roboto"/>
        <w:sz w:val="16"/>
        <w:szCs w:val="16"/>
      </w:rPr>
      <w:instrText xml:space="preserve"> PAGE  \ Roboto \* MERGEFORMAT </w:instrText>
    </w:r>
    <w:r w:rsidRPr="00C73781">
      <w:rPr>
        <w:rFonts w:ascii="Roboto" w:hAnsi="Roboto"/>
        <w:sz w:val="16"/>
        <w:szCs w:val="16"/>
      </w:rPr>
      <w:fldChar w:fldCharType="separate"/>
    </w:r>
    <w:r w:rsidRPr="00C73781">
      <w:rPr>
        <w:rFonts w:ascii="Roboto" w:hAnsi="Roboto"/>
        <w:sz w:val="16"/>
        <w:szCs w:val="16"/>
      </w:rPr>
      <w:t>2</w:t>
    </w:r>
    <w:r w:rsidRPr="00C73781">
      <w:rPr>
        <w:rFonts w:ascii="Roboto" w:hAnsi="Roboto"/>
        <w:sz w:val="16"/>
        <w:szCs w:val="16"/>
      </w:rPr>
      <w:fldChar w:fldCharType="end"/>
    </w:r>
  </w:p>
  <w:p w14:paraId="61F198EA" w14:textId="3A1B6196" w:rsidR="00C73781" w:rsidRPr="00C73781" w:rsidRDefault="00C73781" w:rsidP="00C73781">
    <w:pPr>
      <w:pStyle w:val="Voettekst"/>
      <w:tabs>
        <w:tab w:val="clear" w:pos="4536"/>
        <w:tab w:val="clear" w:pos="9072"/>
        <w:tab w:val="right" w:pos="9921"/>
      </w:tabs>
      <w:rPr>
        <w:rFonts w:ascii="Roboto" w:hAnsi="Roboto"/>
        <w:sz w:val="16"/>
        <w:szCs w:val="16"/>
      </w:rPr>
    </w:pPr>
  </w:p>
  <w:p w14:paraId="21A64F39" w14:textId="740FF472" w:rsidR="00C73781" w:rsidRPr="00C73781" w:rsidRDefault="00C73781">
    <w:pPr>
      <w:pStyle w:val="Voettekst"/>
      <w:rPr>
        <w:rFonts w:ascii="Roboto" w:hAnsi="Roboto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19CF13" w14:textId="2A07CC95" w:rsidR="00A7244D" w:rsidRPr="00685EBC" w:rsidRDefault="00A7244D" w:rsidP="00A7244D">
    <w:pPr>
      <w:snapToGrid w:val="0"/>
      <w:spacing w:after="0" w:line="288" w:lineRule="auto"/>
      <w:ind w:right="-425"/>
      <w:rPr>
        <w:rFonts w:ascii="Roboto" w:hAnsi="Roboto"/>
        <w:color w:val="363A3B" w:themeColor="text1"/>
        <w:sz w:val="16"/>
        <w:szCs w:val="16"/>
      </w:rPr>
    </w:pPr>
    <w:r>
      <w:rPr>
        <w:rFonts w:ascii="Roboto" w:hAnsi="Roboto"/>
        <w:noProof/>
        <w:color w:val="363A3B" w:themeColor="text1"/>
        <w:sz w:val="16"/>
        <w:szCs w:val="16"/>
      </w:rPr>
      <mc:AlternateContent>
        <mc:Choice Requires="wps">
          <w:drawing>
            <wp:anchor distT="0" distB="0" distL="114300" distR="114300" simplePos="0" relativeHeight="251678720" behindDoc="0" locked="0" layoutInCell="1" allowOverlap="1" wp14:anchorId="08404447" wp14:editId="63A12AF6">
              <wp:simplePos x="0" y="0"/>
              <wp:positionH relativeFrom="column">
                <wp:posOffset>900</wp:posOffset>
              </wp:positionH>
              <wp:positionV relativeFrom="paragraph">
                <wp:posOffset>-94500</wp:posOffset>
              </wp:positionV>
              <wp:extent cx="5687121" cy="0"/>
              <wp:effectExtent l="0" t="0" r="15240" b="1270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687121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2957CD6A" id="Rechte verbindingslijn 17" o:spid="_x0000_s1026" style="position:absolute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05pt,-7.45pt" to="447.85pt,-7.4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" strokecolor="#363a3b [3213]" strokeweight=".5pt">
              <v:stroke joinstyle="miter"/>
            </v:line>
          </w:pict>
        </mc:Fallback>
      </mc:AlternateContent>
    </w:r>
    <w:r w:rsidRPr="00685EBC">
      <w:rPr>
        <w:rFonts w:ascii="Roboto" w:hAnsi="Roboto"/>
        <w:color w:val="363A3B" w:themeColor="text1"/>
        <w:sz w:val="16"/>
        <w:szCs w:val="16"/>
      </w:rPr>
      <w:t xml:space="preserve">Sportpark De Meern • </w:t>
    </w:r>
    <w:proofErr w:type="spellStart"/>
    <w:r w:rsidRPr="00685EBC">
      <w:rPr>
        <w:rFonts w:ascii="Roboto" w:hAnsi="Roboto"/>
        <w:color w:val="363A3B" w:themeColor="text1"/>
        <w:sz w:val="16"/>
        <w:szCs w:val="16"/>
      </w:rPr>
      <w:t>Loenenseboslaan</w:t>
    </w:r>
    <w:proofErr w:type="spellEnd"/>
    <w:r w:rsidRPr="00685EBC">
      <w:rPr>
        <w:rFonts w:ascii="Roboto" w:hAnsi="Roboto"/>
        <w:color w:val="363A3B" w:themeColor="text1"/>
        <w:sz w:val="16"/>
        <w:szCs w:val="16"/>
      </w:rPr>
      <w:t xml:space="preserve"> 2, 3454 NT De Meern • Postbus 106, 3454 ZJ De Meern • T 030 666 19 </w:t>
    </w:r>
    <w:proofErr w:type="gramStart"/>
    <w:r w:rsidRPr="00685EBC">
      <w:rPr>
        <w:rFonts w:ascii="Roboto" w:hAnsi="Roboto"/>
        <w:color w:val="363A3B" w:themeColor="text1"/>
        <w:sz w:val="16"/>
        <w:szCs w:val="16"/>
      </w:rPr>
      <w:t>23  clubgebouw</w:t>
    </w:r>
    <w:proofErr w:type="gramEnd"/>
  </w:p>
  <w:p w14:paraId="282A08BC" w14:textId="77777777" w:rsidR="00A7244D" w:rsidRPr="00685EBC" w:rsidRDefault="00000000" w:rsidP="00A7244D">
    <w:pPr>
      <w:snapToGrid w:val="0"/>
      <w:spacing w:after="0" w:line="288" w:lineRule="auto"/>
      <w:ind w:right="-425"/>
      <w:rPr>
        <w:rFonts w:ascii="Roboto" w:hAnsi="Roboto"/>
        <w:color w:val="363A3B" w:themeColor="text1"/>
        <w:sz w:val="15"/>
        <w:szCs w:val="15"/>
      </w:rPr>
    </w:pPr>
    <w:hyperlink r:id="rId1" w:history="1">
      <w:r w:rsidR="00A7244D" w:rsidRPr="00685EBC">
        <w:rPr>
          <w:rStyle w:val="Hyperlink"/>
          <w:rFonts w:ascii="Roboto" w:hAnsi="Roboto"/>
          <w:color w:val="363A3B" w:themeColor="text1"/>
          <w:sz w:val="16"/>
          <w:szCs w:val="16"/>
        </w:rPr>
        <w:t>www.vvdemeern.nl</w:t>
      </w:r>
    </w:hyperlink>
    <w:r w:rsidR="00A7244D" w:rsidRPr="00685EBC">
      <w:rPr>
        <w:rFonts w:ascii="Roboto" w:hAnsi="Roboto"/>
        <w:color w:val="363A3B" w:themeColor="text1"/>
        <w:sz w:val="15"/>
        <w:szCs w:val="15"/>
      </w:rPr>
      <w:t xml:space="preserve">  </w:t>
    </w:r>
    <w:r w:rsidR="00A7244D" w:rsidRPr="00685EBC">
      <w:rPr>
        <w:rFonts w:ascii="Roboto" w:hAnsi="Roboto"/>
        <w:noProof/>
        <w:color w:val="282B2C" w:themeColor="text1" w:themeShade="BF"/>
        <w:sz w:val="15"/>
        <w:szCs w:val="15"/>
      </w:rPr>
      <w:drawing>
        <wp:inline distT="0" distB="0" distL="0" distR="0" wp14:anchorId="7ED84AEE" wp14:editId="4ABF9248">
          <wp:extent cx="139700" cy="139700"/>
          <wp:effectExtent l="0" t="0" r="0" b="0"/>
          <wp:docPr id="5" name="Afbeelding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Afbeelding 1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9700" cy="139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A7244D" w:rsidRPr="00685EBC">
      <w:rPr>
        <w:rFonts w:ascii="Roboto" w:hAnsi="Roboto"/>
        <w:color w:val="282B2C" w:themeColor="text1" w:themeShade="BF"/>
        <w:sz w:val="15"/>
        <w:szCs w:val="15"/>
      </w:rPr>
      <w:t xml:space="preserve"> </w:t>
    </w:r>
    <w:hyperlink r:id="rId3" w:history="1">
      <w:r w:rsidR="00A7244D" w:rsidRPr="00685EBC">
        <w:rPr>
          <w:rStyle w:val="Hyperlink"/>
          <w:rFonts w:ascii="Roboto" w:hAnsi="Roboto"/>
          <w:color w:val="282B2C" w:themeColor="text1" w:themeShade="BF"/>
          <w:sz w:val="15"/>
          <w:szCs w:val="15"/>
          <w:vertAlign w:val="superscript"/>
        </w:rPr>
        <w:t>Facebook</w:t>
      </w:r>
    </w:hyperlink>
    <w:r w:rsidR="00A7244D" w:rsidRPr="00685EBC">
      <w:rPr>
        <w:rFonts w:ascii="Roboto" w:hAnsi="Roboto"/>
        <w:color w:val="282B2C" w:themeColor="text1" w:themeShade="BF"/>
        <w:sz w:val="15"/>
        <w:szCs w:val="15"/>
        <w:vertAlign w:val="superscript"/>
      </w:rPr>
      <w:t xml:space="preserve"> </w:t>
    </w:r>
    <w:r w:rsidR="00A7244D" w:rsidRPr="00685EBC">
      <w:rPr>
        <w:rFonts w:ascii="Roboto" w:hAnsi="Roboto"/>
        <w:noProof/>
        <w:color w:val="282B2C" w:themeColor="text1" w:themeShade="BF"/>
        <w:sz w:val="15"/>
        <w:szCs w:val="15"/>
        <w:vertAlign w:val="superscript"/>
      </w:rPr>
      <w:drawing>
        <wp:inline distT="0" distB="0" distL="0" distR="0" wp14:anchorId="325BBDE2" wp14:editId="049045E5">
          <wp:extent cx="139700" cy="139700"/>
          <wp:effectExtent l="0" t="0" r="0" b="0"/>
          <wp:docPr id="13" name="Afbeelding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Afbeelding 14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9700" cy="139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A7244D" w:rsidRPr="00685EBC">
      <w:rPr>
        <w:rFonts w:ascii="Roboto" w:hAnsi="Roboto"/>
        <w:color w:val="282B2C" w:themeColor="text1" w:themeShade="BF"/>
        <w:sz w:val="15"/>
        <w:szCs w:val="15"/>
        <w:vertAlign w:val="superscript"/>
      </w:rPr>
      <w:t xml:space="preserve"> </w:t>
    </w:r>
    <w:hyperlink r:id="rId5" w:history="1">
      <w:r w:rsidR="00A7244D" w:rsidRPr="00685EBC">
        <w:rPr>
          <w:rStyle w:val="Hyperlink"/>
          <w:rFonts w:ascii="Roboto" w:hAnsi="Roboto"/>
          <w:color w:val="282B2C" w:themeColor="text1" w:themeShade="BF"/>
          <w:sz w:val="15"/>
          <w:szCs w:val="15"/>
          <w:vertAlign w:val="superscript"/>
        </w:rPr>
        <w:t>Instagram</w:t>
      </w:r>
    </w:hyperlink>
    <w:r w:rsidR="00A7244D" w:rsidRPr="00685EBC">
      <w:rPr>
        <w:rFonts w:ascii="Roboto" w:hAnsi="Roboto"/>
        <w:color w:val="282B2C" w:themeColor="text1" w:themeShade="BF"/>
        <w:sz w:val="15"/>
        <w:szCs w:val="15"/>
        <w:vertAlign w:val="superscript"/>
      </w:rPr>
      <w:t xml:space="preserve"> </w:t>
    </w:r>
    <w:r w:rsidR="00A7244D" w:rsidRPr="00685EBC">
      <w:rPr>
        <w:rFonts w:ascii="Roboto" w:hAnsi="Roboto"/>
        <w:noProof/>
        <w:color w:val="282B2C" w:themeColor="text1" w:themeShade="BF"/>
        <w:sz w:val="15"/>
        <w:szCs w:val="15"/>
        <w:vertAlign w:val="superscript"/>
      </w:rPr>
      <w:drawing>
        <wp:inline distT="0" distB="0" distL="0" distR="0" wp14:anchorId="2DD61DE9" wp14:editId="0A464492">
          <wp:extent cx="139700" cy="139700"/>
          <wp:effectExtent l="0" t="0" r="0" b="0"/>
          <wp:docPr id="16" name="Afbeelding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Afbeelding 15"/>
                  <pic:cNvPicPr/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9700" cy="139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A7244D" w:rsidRPr="00685EBC">
      <w:rPr>
        <w:rFonts w:ascii="Roboto" w:hAnsi="Roboto"/>
        <w:color w:val="282B2C" w:themeColor="text1" w:themeShade="BF"/>
        <w:sz w:val="15"/>
        <w:szCs w:val="15"/>
        <w:vertAlign w:val="superscript"/>
      </w:rPr>
      <w:t xml:space="preserve"> </w:t>
    </w:r>
    <w:hyperlink r:id="rId7" w:history="1">
      <w:r w:rsidR="00A7244D" w:rsidRPr="00685EBC">
        <w:rPr>
          <w:rStyle w:val="Hyperlink"/>
          <w:rFonts w:ascii="Roboto" w:hAnsi="Roboto"/>
          <w:color w:val="282B2C" w:themeColor="text1" w:themeShade="BF"/>
          <w:sz w:val="15"/>
          <w:szCs w:val="15"/>
          <w:vertAlign w:val="superscript"/>
        </w:rPr>
        <w:t>LinkedIn</w:t>
      </w:r>
    </w:hyperlink>
    <w:r w:rsidR="00A7244D" w:rsidRPr="00685EBC">
      <w:rPr>
        <w:rFonts w:ascii="Roboto" w:hAnsi="Roboto"/>
        <w:color w:val="282B2C" w:themeColor="text1" w:themeShade="BF"/>
        <w:sz w:val="15"/>
        <w:szCs w:val="15"/>
        <w:vertAlign w:val="superscript"/>
      </w:rPr>
      <w:t xml:space="preserve"> </w:t>
    </w:r>
    <w:r w:rsidR="00A7244D" w:rsidRPr="00685EBC">
      <w:rPr>
        <w:rFonts w:ascii="Roboto" w:hAnsi="Roboto"/>
        <w:noProof/>
      </w:rPr>
      <w:drawing>
        <wp:inline distT="0" distB="0" distL="0" distR="0" wp14:anchorId="44C14F1C" wp14:editId="4704B63F">
          <wp:extent cx="139700" cy="139700"/>
          <wp:effectExtent l="0" t="0" r="0" b="0"/>
          <wp:docPr id="7" name="Afbeelding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Afbeelding 17"/>
                  <pic:cNvPicPr/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9700" cy="139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hyperlink r:id="rId9" w:history="1">
      <w:r w:rsidR="00A7244D" w:rsidRPr="00685EBC">
        <w:rPr>
          <w:rStyle w:val="Hyperlink"/>
          <w:rFonts w:ascii="Roboto" w:hAnsi="Roboto"/>
          <w:color w:val="282B2C" w:themeColor="text1" w:themeShade="BF"/>
          <w:u w:val="none"/>
          <w:vertAlign w:val="superscript"/>
        </w:rPr>
        <w:t xml:space="preserve"> </w:t>
      </w:r>
      <w:r w:rsidR="00A7244D" w:rsidRPr="00685EBC">
        <w:rPr>
          <w:rStyle w:val="Hyperlink"/>
          <w:rFonts w:ascii="Roboto" w:hAnsi="Roboto"/>
          <w:color w:val="282B2C" w:themeColor="text1" w:themeShade="BF"/>
          <w:sz w:val="15"/>
          <w:szCs w:val="15"/>
          <w:vertAlign w:val="superscript"/>
        </w:rPr>
        <w:t>Twitter</w:t>
      </w:r>
    </w:hyperlink>
  </w:p>
  <w:p w14:paraId="6F9DDF73" w14:textId="77777777" w:rsidR="00A7244D" w:rsidRPr="00685EBC" w:rsidRDefault="00A7244D" w:rsidP="00192EFD">
    <w:pPr>
      <w:pStyle w:val="VVDM-BASIStext"/>
    </w:pPr>
  </w:p>
  <w:p w14:paraId="1EC0574D" w14:textId="6FFA098F" w:rsidR="009970EA" w:rsidRPr="00A7244D" w:rsidRDefault="009970EA" w:rsidP="00A7244D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856614" w14:textId="77777777" w:rsidR="00E12D7F" w:rsidRDefault="00E12D7F" w:rsidP="006022A6">
      <w:pPr>
        <w:spacing w:after="0" w:line="240" w:lineRule="auto"/>
      </w:pPr>
      <w:r>
        <w:separator/>
      </w:r>
    </w:p>
  </w:footnote>
  <w:footnote w:type="continuationSeparator" w:id="0">
    <w:p w14:paraId="07BB5A89" w14:textId="77777777" w:rsidR="00E12D7F" w:rsidRDefault="00E12D7F" w:rsidP="006022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39C67E" w14:textId="3E210BE0" w:rsidR="0064051C" w:rsidRDefault="003904CD" w:rsidP="0064051C">
    <w:r>
      <w:rPr>
        <w:noProof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anchorId="058799B9" wp14:editId="691ACFFF">
              <wp:simplePos x="0" y="0"/>
              <wp:positionH relativeFrom="column">
                <wp:posOffset>-457200</wp:posOffset>
              </wp:positionH>
              <wp:positionV relativeFrom="paragraph">
                <wp:posOffset>-20955</wp:posOffset>
              </wp:positionV>
              <wp:extent cx="7543800" cy="571500"/>
              <wp:effectExtent l="50800" t="12700" r="50800" b="88900"/>
              <wp:wrapNone/>
              <wp:docPr id="6" name="Rechthoek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543800" cy="571500"/>
                      </a:xfrm>
                      <a:prstGeom prst="rect">
                        <a:avLst/>
                      </a:prstGeom>
                      <a:solidFill>
                        <a:srgbClr val="EE7623"/>
                      </a:solidFill>
                      <a:ln w="12700" cap="flat" cmpd="sng" algn="ctr">
                        <a:solidFill>
                          <a:srgbClr val="E47623"/>
                        </a:solidFill>
                        <a:prstDash val="solid"/>
                        <a:miter lim="800000"/>
                      </a:ln>
                      <a:effectLst>
                        <a:outerShdw blurRad="50800" dist="38100" dir="5400000" algn="t" rotWithShape="0">
                          <a:prstClr val="black">
                            <a:alpha val="40000"/>
                          </a:prstClr>
                        </a:outerShdw>
                      </a:effectLst>
                    </wps:spPr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7399D94" id="Rechthoek 6" o:spid="_x0000_s1026" style="position:absolute;margin-left:-36pt;margin-top:-1.65pt;width:594pt;height:45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" fillcolor="#ee7623" strokecolor="#e47623" strokeweight="1pt">
              <v:shadow on="t" color="black" opacity="26214f" origin=",-.5" offset="0,3pt"/>
              <v:path arrowok="t"/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66432" behindDoc="1" locked="0" layoutInCell="1" allowOverlap="1" wp14:anchorId="436BDFA8" wp14:editId="7506B901">
          <wp:simplePos x="0" y="0"/>
          <wp:positionH relativeFrom="column">
            <wp:posOffset>-28575</wp:posOffset>
          </wp:positionH>
          <wp:positionV relativeFrom="paragraph">
            <wp:posOffset>-363855</wp:posOffset>
          </wp:positionV>
          <wp:extent cx="666750" cy="666750"/>
          <wp:effectExtent l="0" t="0" r="0" b="0"/>
          <wp:wrapNone/>
          <wp:docPr id="14" name="Afbeelding 4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fbeelding 4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7D0AAD8A" wp14:editId="0B257320">
              <wp:simplePos x="0" y="0"/>
              <wp:positionH relativeFrom="column">
                <wp:posOffset>-66675</wp:posOffset>
              </wp:positionH>
              <wp:positionV relativeFrom="paragraph">
                <wp:posOffset>-354330</wp:posOffset>
              </wp:positionV>
              <wp:extent cx="784860" cy="742950"/>
              <wp:effectExtent l="0" t="0" r="2540" b="6350"/>
              <wp:wrapNone/>
              <wp:docPr id="4" name="Verbindingslijn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84860" cy="742950"/>
                      </a:xfrm>
                      <a:prstGeom prst="flowChartConnector">
                        <a:avLst/>
                      </a:prstGeom>
                      <a:solidFill>
                        <a:srgbClr val="FFFFFF"/>
                      </a:solidFill>
                      <a:ln w="12700" cap="flat" cmpd="sng" algn="ctr">
                        <a:solidFill>
                          <a:srgbClr val="FFFFFF"/>
                        </a:solidFill>
                        <a:prstDash val="solid"/>
                        <a:miter lim="800000"/>
                      </a:ln>
                      <a:effectLst/>
                    </wps:spPr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8355B94" id="_x0000_t120" coordsize="21600,21600" o:spt="120" path="m10800,qx,10800,10800,21600,21600,10800,10800,xe">
              <v:path gradientshapeok="t" o:connecttype="custom" o:connectlocs="10800,0;3163,3163;0,10800;3163,18437;10800,21600;18437,18437;21600,10800;18437,3163" textboxrect="3163,3163,18437,18437"/>
            </v:shapetype>
            <v:shape id="Verbindingslijn 4" o:spid="_x0000_s1026" type="#_x0000_t120" style="position:absolute;margin-left:-5.25pt;margin-top:-27.9pt;width:61.8pt;height:58.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" strokecolor="white" strokeweight="1pt">
              <v:stroke joinstyle="miter"/>
              <v:path arrowok="t"/>
            </v:shape>
          </w:pict>
        </mc:Fallback>
      </mc:AlternateContent>
    </w:r>
  </w:p>
  <w:p w14:paraId="55809861" w14:textId="77777777" w:rsidR="0064051C" w:rsidRDefault="0064051C" w:rsidP="0064051C">
    <w:pPr>
      <w:tabs>
        <w:tab w:val="left" w:pos="1985"/>
      </w:tabs>
    </w:pPr>
    <w:r>
      <w:tab/>
    </w:r>
    <w:r w:rsidRPr="003C421B">
      <w:rPr>
        <w:b/>
        <w:sz w:val="28"/>
        <w:szCs w:val="28"/>
      </w:rPr>
      <w:t>Handleiding beheer Voetbal Assist</w:t>
    </w:r>
  </w:p>
  <w:p w14:paraId="41629B74" w14:textId="77777777" w:rsidR="0064051C" w:rsidRDefault="0064051C"/>
  <w:p w14:paraId="7EF27F4A" w14:textId="77777777" w:rsidR="0064051C" w:rsidRDefault="0064051C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46D538" w14:textId="7CACD8F1" w:rsidR="00C73781" w:rsidRDefault="00A7244D" w:rsidP="00C73781">
    <w:pPr>
      <w:pStyle w:val="Koptekst"/>
      <w:tabs>
        <w:tab w:val="clear" w:pos="4536"/>
        <w:tab w:val="clear" w:pos="9072"/>
        <w:tab w:val="left" w:pos="284"/>
      </w:tabs>
      <w:ind w:right="282"/>
      <w:rPr>
        <w:rFonts w:ascii="Roboto Medium" w:hAnsi="Roboto Medium"/>
      </w:rPr>
    </w:pPr>
    <w:r>
      <w:rPr>
        <w:noProof/>
      </w:rPr>
      <w:drawing>
        <wp:anchor distT="0" distB="0" distL="114300" distR="114300" simplePos="0" relativeHeight="251682816" behindDoc="1" locked="0" layoutInCell="1" allowOverlap="1" wp14:anchorId="1B736578" wp14:editId="3EA08578">
          <wp:simplePos x="0" y="0"/>
          <wp:positionH relativeFrom="column">
            <wp:posOffset>4963830</wp:posOffset>
          </wp:positionH>
          <wp:positionV relativeFrom="paragraph">
            <wp:posOffset>-182245</wp:posOffset>
          </wp:positionV>
          <wp:extent cx="997585" cy="997585"/>
          <wp:effectExtent l="0" t="0" r="5715" b="5715"/>
          <wp:wrapNone/>
          <wp:docPr id="20" name="Afbeelding 4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fbeelding 4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7585" cy="997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86E7BF8" w14:textId="76B3BE8E" w:rsidR="00C73781" w:rsidRDefault="00C73781" w:rsidP="00C73781">
    <w:pPr>
      <w:pStyle w:val="Koptekst"/>
      <w:tabs>
        <w:tab w:val="clear" w:pos="4536"/>
        <w:tab w:val="clear" w:pos="9072"/>
        <w:tab w:val="left" w:pos="284"/>
      </w:tabs>
      <w:ind w:right="282"/>
      <w:rPr>
        <w:rFonts w:ascii="Roboto Medium" w:hAnsi="Roboto Medium"/>
      </w:rPr>
    </w:pPr>
  </w:p>
  <w:p w14:paraId="01969C89" w14:textId="262305A8" w:rsidR="00C73781" w:rsidRDefault="00C73781" w:rsidP="00C73781">
    <w:pPr>
      <w:pStyle w:val="Koptekst"/>
      <w:tabs>
        <w:tab w:val="clear" w:pos="4536"/>
        <w:tab w:val="clear" w:pos="9072"/>
        <w:tab w:val="left" w:pos="284"/>
      </w:tabs>
      <w:ind w:right="282"/>
      <w:rPr>
        <w:rFonts w:ascii="Roboto Medium" w:hAnsi="Roboto Medium"/>
      </w:rPr>
    </w:pPr>
  </w:p>
  <w:p w14:paraId="09FFE18E" w14:textId="3D891B87" w:rsidR="00C73781" w:rsidRPr="00CA2C73" w:rsidRDefault="00C73781" w:rsidP="00C73781">
    <w:pPr>
      <w:pStyle w:val="Koptekst"/>
      <w:tabs>
        <w:tab w:val="clear" w:pos="4536"/>
        <w:tab w:val="clear" w:pos="9072"/>
        <w:tab w:val="left" w:pos="284"/>
        <w:tab w:val="left" w:pos="567"/>
        <w:tab w:val="left" w:pos="851"/>
      </w:tabs>
      <w:ind w:right="282"/>
      <w:rPr>
        <w:rFonts w:ascii="Roboto Medium" w:hAnsi="Roboto Medium"/>
        <w:color w:val="363A3B" w:themeColor="text1"/>
      </w:rPr>
    </w:pPr>
    <w:r w:rsidRPr="00CA2C73">
      <w:rPr>
        <w:noProof/>
        <w:color w:val="363A3B" w:themeColor="text1"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08D4649C" wp14:editId="14766877">
              <wp:simplePos x="0" y="0"/>
              <wp:positionH relativeFrom="column">
                <wp:posOffset>18</wp:posOffset>
              </wp:positionH>
              <wp:positionV relativeFrom="paragraph">
                <wp:posOffset>203068</wp:posOffset>
              </wp:positionV>
              <wp:extent cx="5098274" cy="0"/>
              <wp:effectExtent l="0" t="0" r="7620" b="12700"/>
              <wp:wrapNone/>
              <wp:docPr id="1" name="Rechte verbindingslijn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5098274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350B693" id="Rechte verbindingslijn 1" o:spid="_x0000_s1026" style="position:absolute;flip:x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16pt" to="401.45pt,16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" strokecolor="#363a3b [3213]">
              <v:stroke joinstyle="miter"/>
            </v:line>
          </w:pict>
        </mc:Fallback>
      </mc:AlternateContent>
    </w:r>
    <w:r w:rsidR="00403463">
      <w:rPr>
        <w:rFonts w:ascii="Roboto Medium" w:hAnsi="Roboto Medium"/>
        <w:color w:val="363A3B" w:themeColor="text1"/>
      </w:rPr>
      <w:t>Verslag en actielijst</w:t>
    </w:r>
  </w:p>
  <w:p w14:paraId="11AC58FD" w14:textId="4B775951" w:rsidR="0041563A" w:rsidRDefault="0041563A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162CA" w14:textId="27C39088" w:rsidR="00A51881" w:rsidRDefault="00A7244D" w:rsidP="00A51881">
    <w:pPr>
      <w:pStyle w:val="Koptekst"/>
      <w:tabs>
        <w:tab w:val="clear" w:pos="4536"/>
        <w:tab w:val="clear" w:pos="9072"/>
        <w:tab w:val="left" w:pos="284"/>
      </w:tabs>
      <w:ind w:right="282"/>
      <w:rPr>
        <w:rFonts w:ascii="Roboto Medium" w:hAnsi="Roboto Medium"/>
      </w:rPr>
    </w:pPr>
    <w:r>
      <w:rPr>
        <w:noProof/>
      </w:rPr>
      <w:drawing>
        <wp:anchor distT="0" distB="0" distL="114300" distR="114300" simplePos="0" relativeHeight="251680768" behindDoc="1" locked="0" layoutInCell="1" allowOverlap="1" wp14:anchorId="5A60DD4A" wp14:editId="181FAF53">
          <wp:simplePos x="0" y="0"/>
          <wp:positionH relativeFrom="column">
            <wp:posOffset>5031811</wp:posOffset>
          </wp:positionH>
          <wp:positionV relativeFrom="paragraph">
            <wp:posOffset>-182245</wp:posOffset>
          </wp:positionV>
          <wp:extent cx="997585" cy="997585"/>
          <wp:effectExtent l="0" t="0" r="5715" b="5715"/>
          <wp:wrapNone/>
          <wp:docPr id="18" name="Afbeelding 4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fbeelding 4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7585" cy="997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35D63DA" w14:textId="5DF5AF53" w:rsidR="00A51881" w:rsidRDefault="00A51881" w:rsidP="00A51881">
    <w:pPr>
      <w:pStyle w:val="Koptekst"/>
      <w:tabs>
        <w:tab w:val="clear" w:pos="4536"/>
        <w:tab w:val="clear" w:pos="9072"/>
        <w:tab w:val="left" w:pos="284"/>
      </w:tabs>
      <w:ind w:right="282"/>
      <w:rPr>
        <w:rFonts w:ascii="Roboto Medium" w:hAnsi="Roboto Medium"/>
      </w:rPr>
    </w:pPr>
  </w:p>
  <w:p w14:paraId="268768E8" w14:textId="5126D40F" w:rsidR="00A51881" w:rsidRDefault="00A51881" w:rsidP="00A51881">
    <w:pPr>
      <w:pStyle w:val="Koptekst"/>
      <w:tabs>
        <w:tab w:val="clear" w:pos="4536"/>
        <w:tab w:val="clear" w:pos="9072"/>
        <w:tab w:val="left" w:pos="284"/>
      </w:tabs>
      <w:ind w:right="282"/>
      <w:rPr>
        <w:rFonts w:ascii="Roboto Medium" w:hAnsi="Roboto Medium"/>
      </w:rPr>
    </w:pPr>
  </w:p>
  <w:p w14:paraId="12157EBC" w14:textId="0FF5144F" w:rsidR="00C47F3E" w:rsidRPr="00A51881" w:rsidRDefault="00A51881" w:rsidP="006D0E81">
    <w:pPr>
      <w:pStyle w:val="Koptekst"/>
      <w:tabs>
        <w:tab w:val="clear" w:pos="4536"/>
        <w:tab w:val="clear" w:pos="9072"/>
        <w:tab w:val="left" w:pos="284"/>
        <w:tab w:val="left" w:pos="567"/>
        <w:tab w:val="left" w:pos="851"/>
      </w:tabs>
      <w:ind w:right="282"/>
      <w:rPr>
        <w:rFonts w:ascii="Roboto Medium" w:hAnsi="Roboto Medium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593AD61F" wp14:editId="4F092F5C">
              <wp:simplePos x="0" y="0"/>
              <wp:positionH relativeFrom="column">
                <wp:posOffset>18</wp:posOffset>
              </wp:positionH>
              <wp:positionV relativeFrom="paragraph">
                <wp:posOffset>203068</wp:posOffset>
              </wp:positionV>
              <wp:extent cx="5098274" cy="0"/>
              <wp:effectExtent l="0" t="0" r="7620" b="12700"/>
              <wp:wrapNone/>
              <wp:docPr id="3" name="Rechte verbindingslijn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5098274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23A0A2B" id="Rechte verbindingslijn 3" o:spid="_x0000_s1026" style="position:absolute;flip:x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16pt" to="401.45pt,16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" strokecolor="#363a3b [3213]">
              <v:stroke joinstyle="miter"/>
            </v:line>
          </w:pict>
        </mc:Fallback>
      </mc:AlternateContent>
    </w:r>
    <w:r w:rsidR="00403463">
      <w:rPr>
        <w:rFonts w:ascii="Roboto Medium" w:hAnsi="Roboto Medium"/>
      </w:rPr>
      <w:t>Verslag en actielijst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81F71"/>
    <w:multiLevelType w:val="hybridMultilevel"/>
    <w:tmpl w:val="948EAEE4"/>
    <w:lvl w:ilvl="0" w:tplc="81DAF7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7742B0"/>
    <w:multiLevelType w:val="hybridMultilevel"/>
    <w:tmpl w:val="7E366646"/>
    <w:lvl w:ilvl="0" w:tplc="0413000F">
      <w:start w:val="1"/>
      <w:numFmt w:val="decimal"/>
      <w:lvlText w:val="%1."/>
      <w:lvlJc w:val="left"/>
      <w:pPr>
        <w:ind w:left="567" w:hanging="207"/>
      </w:pPr>
      <w:rPr>
        <w:rFonts w:hint="default"/>
        <w:color w:val="E47623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4C28AB"/>
    <w:multiLevelType w:val="hybridMultilevel"/>
    <w:tmpl w:val="7D2A5224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  <w:color w:val="E47623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6511AE"/>
    <w:multiLevelType w:val="hybridMultilevel"/>
    <w:tmpl w:val="0246AEE6"/>
    <w:lvl w:ilvl="0" w:tplc="3F0401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E7723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C95972"/>
    <w:multiLevelType w:val="multilevel"/>
    <w:tmpl w:val="D652B85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80" w:hanging="6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47" w:hanging="821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36E40261"/>
    <w:multiLevelType w:val="hybridMultilevel"/>
    <w:tmpl w:val="E45414A8"/>
    <w:lvl w:ilvl="0" w:tplc="F40271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E7623"/>
      </w:rPr>
    </w:lvl>
    <w:lvl w:ilvl="1" w:tplc="D8E8B83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EE7623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A26B34"/>
    <w:multiLevelType w:val="hybridMultilevel"/>
    <w:tmpl w:val="7D2A522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E47623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0B4FBC"/>
    <w:multiLevelType w:val="hybridMultilevel"/>
    <w:tmpl w:val="2B9C80D6"/>
    <w:lvl w:ilvl="0" w:tplc="F40271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E7623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AF1987"/>
    <w:multiLevelType w:val="hybridMultilevel"/>
    <w:tmpl w:val="7E366646"/>
    <w:lvl w:ilvl="0" w:tplc="0413000F">
      <w:start w:val="1"/>
      <w:numFmt w:val="decimal"/>
      <w:lvlText w:val="%1."/>
      <w:lvlJc w:val="left"/>
      <w:pPr>
        <w:ind w:left="567" w:hanging="207"/>
      </w:pPr>
      <w:rPr>
        <w:rFonts w:hint="default"/>
        <w:color w:val="E47623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3B73B0"/>
    <w:multiLevelType w:val="hybridMultilevel"/>
    <w:tmpl w:val="F10AC1FC"/>
    <w:lvl w:ilvl="0" w:tplc="3F0401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E7723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D5003D"/>
    <w:multiLevelType w:val="hybridMultilevel"/>
    <w:tmpl w:val="972C082E"/>
    <w:lvl w:ilvl="0" w:tplc="F40271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E7623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9968C6"/>
    <w:multiLevelType w:val="hybridMultilevel"/>
    <w:tmpl w:val="7868C5A4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B71555"/>
    <w:multiLevelType w:val="hybridMultilevel"/>
    <w:tmpl w:val="1D2EB97C"/>
    <w:lvl w:ilvl="0" w:tplc="F40271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E7623"/>
      </w:rPr>
    </w:lvl>
    <w:lvl w:ilvl="1" w:tplc="4B56891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EE7623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7E724A"/>
    <w:multiLevelType w:val="hybridMultilevel"/>
    <w:tmpl w:val="B9C079A6"/>
    <w:lvl w:ilvl="0" w:tplc="F40271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E7623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6E3AFE"/>
    <w:multiLevelType w:val="multilevel"/>
    <w:tmpl w:val="7B166DF6"/>
    <w:lvl w:ilvl="0">
      <w:start w:val="1"/>
      <w:numFmt w:val="upperLetter"/>
      <w:lvlText w:val="Appendix 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600725505">
    <w:abstractNumId w:val="4"/>
  </w:num>
  <w:num w:numId="2" w16cid:durableId="788089651">
    <w:abstractNumId w:val="4"/>
    <w:lvlOverride w:ilvl="0">
      <w:lvl w:ilvl="0">
        <w:start w:val="1"/>
        <w:numFmt w:val="decimal"/>
        <w:lvlText w:val="%1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"/>
        <w:lvlJc w:val="left"/>
        <w:pPr>
          <w:ind w:left="720" w:hanging="720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"/>
        <w:lvlJc w:val="left"/>
        <w:pPr>
          <w:ind w:left="1080" w:hanging="1080"/>
        </w:pPr>
        <w:rPr>
          <w:rFonts w:hint="default"/>
        </w:rPr>
      </w:lvl>
    </w:lvlOverride>
    <w:lvlOverride w:ilvl="3">
      <w:lvl w:ilvl="3">
        <w:start w:val="1"/>
        <w:numFmt w:val="decimal"/>
        <w:lvlText w:val="(%4)"/>
        <w:lvlJc w:val="left"/>
        <w:pPr>
          <w:ind w:left="144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3" w16cid:durableId="1720663899">
    <w:abstractNumId w:val="14"/>
  </w:num>
  <w:num w:numId="4" w16cid:durableId="1165828220">
    <w:abstractNumId w:val="14"/>
    <w:lvlOverride w:ilvl="0">
      <w:lvl w:ilvl="0">
        <w:start w:val="1"/>
        <w:numFmt w:val="upperLetter"/>
        <w:lvlText w:val="Appendix %1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"/>
        <w:lvlJc w:val="left"/>
        <w:pPr>
          <w:ind w:left="720" w:hanging="720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"/>
        <w:lvlJc w:val="left"/>
        <w:pPr>
          <w:ind w:left="1080" w:hanging="1080"/>
        </w:pPr>
        <w:rPr>
          <w:rFonts w:hint="default"/>
        </w:rPr>
      </w:lvl>
    </w:lvlOverride>
    <w:lvlOverride w:ilvl="3">
      <w:lvl w:ilvl="3">
        <w:start w:val="1"/>
        <w:numFmt w:val="decimal"/>
        <w:lvlText w:val="(%4)"/>
        <w:lvlJc w:val="left"/>
        <w:pPr>
          <w:ind w:left="144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5" w16cid:durableId="298733906">
    <w:abstractNumId w:val="8"/>
  </w:num>
  <w:num w:numId="6" w16cid:durableId="1786004657">
    <w:abstractNumId w:val="1"/>
  </w:num>
  <w:num w:numId="7" w16cid:durableId="1104807958">
    <w:abstractNumId w:val="11"/>
  </w:num>
  <w:num w:numId="8" w16cid:durableId="1510020839">
    <w:abstractNumId w:val="2"/>
  </w:num>
  <w:num w:numId="9" w16cid:durableId="71391790">
    <w:abstractNumId w:val="6"/>
  </w:num>
  <w:num w:numId="10" w16cid:durableId="707216924">
    <w:abstractNumId w:val="12"/>
  </w:num>
  <w:num w:numId="11" w16cid:durableId="1777751537">
    <w:abstractNumId w:val="10"/>
  </w:num>
  <w:num w:numId="12" w16cid:durableId="112330040">
    <w:abstractNumId w:val="13"/>
  </w:num>
  <w:num w:numId="13" w16cid:durableId="2077320593">
    <w:abstractNumId w:val="5"/>
  </w:num>
  <w:num w:numId="14" w16cid:durableId="758063741">
    <w:abstractNumId w:val="7"/>
  </w:num>
  <w:num w:numId="15" w16cid:durableId="911887772">
    <w:abstractNumId w:val="3"/>
  </w:num>
  <w:num w:numId="16" w16cid:durableId="1299916910">
    <w:abstractNumId w:val="9"/>
  </w:num>
  <w:num w:numId="17" w16cid:durableId="20925823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4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04CD"/>
    <w:rsid w:val="00032986"/>
    <w:rsid w:val="00032D03"/>
    <w:rsid w:val="00042B4E"/>
    <w:rsid w:val="00070D2C"/>
    <w:rsid w:val="000745C7"/>
    <w:rsid w:val="00075CD6"/>
    <w:rsid w:val="00083379"/>
    <w:rsid w:val="00084810"/>
    <w:rsid w:val="000A0EE2"/>
    <w:rsid w:val="000B47E1"/>
    <w:rsid w:val="000C1882"/>
    <w:rsid w:val="00101C60"/>
    <w:rsid w:val="001024D9"/>
    <w:rsid w:val="001208C4"/>
    <w:rsid w:val="00141789"/>
    <w:rsid w:val="0014462E"/>
    <w:rsid w:val="00176683"/>
    <w:rsid w:val="00181DAA"/>
    <w:rsid w:val="001838A5"/>
    <w:rsid w:val="00192EFD"/>
    <w:rsid w:val="00194073"/>
    <w:rsid w:val="00196E3F"/>
    <w:rsid w:val="001B2AF7"/>
    <w:rsid w:val="001B6F1D"/>
    <w:rsid w:val="001C13E7"/>
    <w:rsid w:val="001D3C2D"/>
    <w:rsid w:val="001D3F55"/>
    <w:rsid w:val="001D3FA6"/>
    <w:rsid w:val="001E0E79"/>
    <w:rsid w:val="001E2E06"/>
    <w:rsid w:val="001E7580"/>
    <w:rsid w:val="001F2925"/>
    <w:rsid w:val="001F2BAA"/>
    <w:rsid w:val="0020235F"/>
    <w:rsid w:val="00213CBB"/>
    <w:rsid w:val="00221A90"/>
    <w:rsid w:val="002260F9"/>
    <w:rsid w:val="002309E2"/>
    <w:rsid w:val="00230EC2"/>
    <w:rsid w:val="00240844"/>
    <w:rsid w:val="00253930"/>
    <w:rsid w:val="0026164C"/>
    <w:rsid w:val="00266169"/>
    <w:rsid w:val="00273238"/>
    <w:rsid w:val="0027465A"/>
    <w:rsid w:val="002A1214"/>
    <w:rsid w:val="002B4FD5"/>
    <w:rsid w:val="002F0679"/>
    <w:rsid w:val="002F1975"/>
    <w:rsid w:val="002F2245"/>
    <w:rsid w:val="002F6825"/>
    <w:rsid w:val="00336F6A"/>
    <w:rsid w:val="0035281D"/>
    <w:rsid w:val="003904CD"/>
    <w:rsid w:val="003B18CB"/>
    <w:rsid w:val="003C421B"/>
    <w:rsid w:val="003D132E"/>
    <w:rsid w:val="003D6234"/>
    <w:rsid w:val="0040146A"/>
    <w:rsid w:val="00403463"/>
    <w:rsid w:val="0040737B"/>
    <w:rsid w:val="00411EA1"/>
    <w:rsid w:val="0041563A"/>
    <w:rsid w:val="00422E6A"/>
    <w:rsid w:val="004C63AA"/>
    <w:rsid w:val="004D4669"/>
    <w:rsid w:val="0051418C"/>
    <w:rsid w:val="00514232"/>
    <w:rsid w:val="0052449F"/>
    <w:rsid w:val="00532E0E"/>
    <w:rsid w:val="00533AF2"/>
    <w:rsid w:val="00540A7C"/>
    <w:rsid w:val="005508D7"/>
    <w:rsid w:val="00555176"/>
    <w:rsid w:val="00583C46"/>
    <w:rsid w:val="0058689D"/>
    <w:rsid w:val="00587EB2"/>
    <w:rsid w:val="00593CBC"/>
    <w:rsid w:val="005B64A8"/>
    <w:rsid w:val="005C2DC7"/>
    <w:rsid w:val="005D6FEF"/>
    <w:rsid w:val="005F3135"/>
    <w:rsid w:val="005F4646"/>
    <w:rsid w:val="006022A6"/>
    <w:rsid w:val="0064051C"/>
    <w:rsid w:val="00642DA1"/>
    <w:rsid w:val="006518E3"/>
    <w:rsid w:val="006536EB"/>
    <w:rsid w:val="0068436A"/>
    <w:rsid w:val="006A3A87"/>
    <w:rsid w:val="006D0E81"/>
    <w:rsid w:val="006D599D"/>
    <w:rsid w:val="006F0E23"/>
    <w:rsid w:val="00703A5B"/>
    <w:rsid w:val="0070417D"/>
    <w:rsid w:val="0070422B"/>
    <w:rsid w:val="007063F1"/>
    <w:rsid w:val="00720E9F"/>
    <w:rsid w:val="00727D01"/>
    <w:rsid w:val="00753E3E"/>
    <w:rsid w:val="00774916"/>
    <w:rsid w:val="007A5966"/>
    <w:rsid w:val="007A787A"/>
    <w:rsid w:val="007B6FF6"/>
    <w:rsid w:val="007C27E0"/>
    <w:rsid w:val="007D09C8"/>
    <w:rsid w:val="007E33C2"/>
    <w:rsid w:val="007E6F1B"/>
    <w:rsid w:val="008000E5"/>
    <w:rsid w:val="00813D6E"/>
    <w:rsid w:val="008150C6"/>
    <w:rsid w:val="00827500"/>
    <w:rsid w:val="00864720"/>
    <w:rsid w:val="00871ED3"/>
    <w:rsid w:val="00874A78"/>
    <w:rsid w:val="0089658B"/>
    <w:rsid w:val="008976C3"/>
    <w:rsid w:val="008C4EF6"/>
    <w:rsid w:val="008C7574"/>
    <w:rsid w:val="008D51CE"/>
    <w:rsid w:val="008D67E9"/>
    <w:rsid w:val="008E20F4"/>
    <w:rsid w:val="008F1964"/>
    <w:rsid w:val="008F2A66"/>
    <w:rsid w:val="009038A1"/>
    <w:rsid w:val="00924349"/>
    <w:rsid w:val="00927376"/>
    <w:rsid w:val="0093166C"/>
    <w:rsid w:val="00946452"/>
    <w:rsid w:val="00956FD5"/>
    <w:rsid w:val="00970D74"/>
    <w:rsid w:val="009970EA"/>
    <w:rsid w:val="009E2061"/>
    <w:rsid w:val="00A059A6"/>
    <w:rsid w:val="00A10A71"/>
    <w:rsid w:val="00A11228"/>
    <w:rsid w:val="00A1587B"/>
    <w:rsid w:val="00A40B82"/>
    <w:rsid w:val="00A51881"/>
    <w:rsid w:val="00A6070D"/>
    <w:rsid w:val="00A7244D"/>
    <w:rsid w:val="00A80217"/>
    <w:rsid w:val="00A90E3E"/>
    <w:rsid w:val="00A954B0"/>
    <w:rsid w:val="00AA3675"/>
    <w:rsid w:val="00AA51B2"/>
    <w:rsid w:val="00AC57B0"/>
    <w:rsid w:val="00AC7A21"/>
    <w:rsid w:val="00AD2C31"/>
    <w:rsid w:val="00AE789C"/>
    <w:rsid w:val="00B02088"/>
    <w:rsid w:val="00B24B00"/>
    <w:rsid w:val="00B279A9"/>
    <w:rsid w:val="00B34110"/>
    <w:rsid w:val="00B53999"/>
    <w:rsid w:val="00B84D1E"/>
    <w:rsid w:val="00BB7765"/>
    <w:rsid w:val="00BC2A62"/>
    <w:rsid w:val="00BC7BE6"/>
    <w:rsid w:val="00C1305A"/>
    <w:rsid w:val="00C139D1"/>
    <w:rsid w:val="00C2088C"/>
    <w:rsid w:val="00C37182"/>
    <w:rsid w:val="00C37396"/>
    <w:rsid w:val="00C460D4"/>
    <w:rsid w:val="00C47F3E"/>
    <w:rsid w:val="00C51C9F"/>
    <w:rsid w:val="00C54A41"/>
    <w:rsid w:val="00C64ABE"/>
    <w:rsid w:val="00C73781"/>
    <w:rsid w:val="00C74DED"/>
    <w:rsid w:val="00C830AD"/>
    <w:rsid w:val="00CA2C73"/>
    <w:rsid w:val="00CA5A07"/>
    <w:rsid w:val="00CB3607"/>
    <w:rsid w:val="00CB5803"/>
    <w:rsid w:val="00CC1A39"/>
    <w:rsid w:val="00CC2FAA"/>
    <w:rsid w:val="00CE048C"/>
    <w:rsid w:val="00CF0F9F"/>
    <w:rsid w:val="00D20BAB"/>
    <w:rsid w:val="00D2604C"/>
    <w:rsid w:val="00D33965"/>
    <w:rsid w:val="00D47529"/>
    <w:rsid w:val="00D67641"/>
    <w:rsid w:val="00D72559"/>
    <w:rsid w:val="00D72A80"/>
    <w:rsid w:val="00D77CDB"/>
    <w:rsid w:val="00D82F57"/>
    <w:rsid w:val="00D86CDB"/>
    <w:rsid w:val="00DA0AD9"/>
    <w:rsid w:val="00DD5E54"/>
    <w:rsid w:val="00DE362E"/>
    <w:rsid w:val="00E12D7F"/>
    <w:rsid w:val="00E2533E"/>
    <w:rsid w:val="00E35578"/>
    <w:rsid w:val="00E473A0"/>
    <w:rsid w:val="00E7372D"/>
    <w:rsid w:val="00E74895"/>
    <w:rsid w:val="00E9152E"/>
    <w:rsid w:val="00EB43E1"/>
    <w:rsid w:val="00ED20A8"/>
    <w:rsid w:val="00EE7D2E"/>
    <w:rsid w:val="00F028C5"/>
    <w:rsid w:val="00F13724"/>
    <w:rsid w:val="00F46D83"/>
    <w:rsid w:val="00F619BC"/>
    <w:rsid w:val="00F63100"/>
    <w:rsid w:val="00F73ED0"/>
    <w:rsid w:val="00F744C9"/>
    <w:rsid w:val="00F77838"/>
    <w:rsid w:val="00F84C66"/>
    <w:rsid w:val="00F9133E"/>
    <w:rsid w:val="00F9346C"/>
    <w:rsid w:val="00FB01B8"/>
    <w:rsid w:val="00FC5480"/>
    <w:rsid w:val="00FD02EA"/>
    <w:rsid w:val="00FE10C2"/>
    <w:rsid w:val="00FE5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9E1F5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Kop1">
    <w:name w:val="heading 1"/>
    <w:basedOn w:val="Standaard"/>
    <w:next w:val="Standaard"/>
    <w:link w:val="Kop1Char"/>
    <w:uiPriority w:val="9"/>
    <w:qFormat/>
    <w:rsid w:val="003D132E"/>
    <w:pPr>
      <w:keepNext/>
      <w:keepLines/>
      <w:spacing w:before="240" w:after="0"/>
      <w:outlineLvl w:val="0"/>
    </w:pPr>
    <w:rPr>
      <w:rFonts w:ascii="Calibri Light" w:eastAsia="Times New Roman" w:hAnsi="Calibri Light"/>
      <w:color w:val="0041BF"/>
      <w:sz w:val="32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3D132E"/>
    <w:pPr>
      <w:keepNext/>
      <w:keepLines/>
      <w:spacing w:before="40" w:after="0"/>
      <w:outlineLvl w:val="1"/>
    </w:pPr>
    <w:rPr>
      <w:rFonts w:ascii="Calibri Light" w:eastAsia="Times New Roman" w:hAnsi="Calibri Light"/>
      <w:color w:val="0041BF"/>
      <w:sz w:val="26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3D132E"/>
    <w:pPr>
      <w:keepNext/>
      <w:keepLines/>
      <w:spacing w:before="40" w:after="0"/>
      <w:outlineLvl w:val="2"/>
    </w:pPr>
    <w:rPr>
      <w:rFonts w:ascii="Calibri Light" w:eastAsia="Times New Roman" w:hAnsi="Calibri Light"/>
      <w:color w:val="002B7F"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1B2AF7"/>
    <w:pPr>
      <w:keepNext/>
      <w:keepLines/>
      <w:spacing w:before="40" w:after="0"/>
      <w:outlineLvl w:val="3"/>
    </w:pPr>
    <w:rPr>
      <w:rFonts w:ascii="Calibri Light" w:eastAsia="Times New Roman" w:hAnsi="Calibri Light"/>
      <w:i/>
      <w:iCs/>
      <w:color w:val="0041BF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VVDM-BASIStext">
    <w:name w:val="VVDM - BASIS text"/>
    <w:link w:val="VVDM-BASIStextChar"/>
    <w:autoRedefine/>
    <w:qFormat/>
    <w:rsid w:val="00FE10C2"/>
    <w:pPr>
      <w:tabs>
        <w:tab w:val="left" w:pos="567"/>
        <w:tab w:val="left" w:pos="851"/>
        <w:tab w:val="left" w:pos="1134"/>
        <w:tab w:val="left" w:pos="1701"/>
      </w:tabs>
      <w:adjustRightInd w:val="0"/>
      <w:snapToGrid w:val="0"/>
      <w:spacing w:line="312" w:lineRule="auto"/>
    </w:pPr>
    <w:rPr>
      <w:rFonts w:ascii="Roboto" w:hAnsi="Roboto"/>
      <w:iCs/>
      <w:color w:val="1B1D1D" w:themeColor="text1" w:themeShade="80"/>
      <w:szCs w:val="16"/>
      <w:lang w:eastAsia="en-US"/>
    </w:rPr>
  </w:style>
  <w:style w:type="paragraph" w:styleId="Koptekst">
    <w:name w:val="header"/>
    <w:basedOn w:val="Standaard"/>
    <w:link w:val="KoptekstChar"/>
    <w:uiPriority w:val="99"/>
    <w:unhideWhenUsed/>
    <w:rsid w:val="00C130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VDM-BASIStextChar">
    <w:name w:val="VVDM - BASIS text Char"/>
    <w:link w:val="VVDM-BASIStext"/>
    <w:rsid w:val="00FE10C2"/>
    <w:rPr>
      <w:rFonts w:ascii="Roboto" w:hAnsi="Roboto"/>
      <w:iCs/>
      <w:color w:val="1B1D1D" w:themeColor="text1" w:themeShade="80"/>
      <w:szCs w:val="16"/>
      <w:lang w:eastAsia="en-US"/>
    </w:rPr>
  </w:style>
  <w:style w:type="character" w:customStyle="1" w:styleId="KoptekstChar">
    <w:name w:val="Koptekst Char"/>
    <w:basedOn w:val="Standaardalinea-lettertype"/>
    <w:link w:val="Koptekst"/>
    <w:uiPriority w:val="99"/>
    <w:rsid w:val="00C1305A"/>
  </w:style>
  <w:style w:type="paragraph" w:styleId="Voettekst">
    <w:name w:val="footer"/>
    <w:basedOn w:val="Standaard"/>
    <w:link w:val="VoettekstChar"/>
    <w:uiPriority w:val="99"/>
    <w:unhideWhenUsed/>
    <w:rsid w:val="00C130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C1305A"/>
  </w:style>
  <w:style w:type="character" w:customStyle="1" w:styleId="Kop1Char">
    <w:name w:val="Kop 1 Char"/>
    <w:link w:val="Kop1"/>
    <w:uiPriority w:val="9"/>
    <w:rsid w:val="003D132E"/>
    <w:rPr>
      <w:rFonts w:ascii="Calibri Light" w:eastAsia="Times New Roman" w:hAnsi="Calibri Light" w:cs="Times New Roman"/>
      <w:color w:val="0041BF"/>
      <w:sz w:val="32"/>
      <w:szCs w:val="32"/>
    </w:rPr>
  </w:style>
  <w:style w:type="character" w:customStyle="1" w:styleId="Kop2Char">
    <w:name w:val="Kop 2 Char"/>
    <w:link w:val="Kop2"/>
    <w:uiPriority w:val="9"/>
    <w:rsid w:val="003D132E"/>
    <w:rPr>
      <w:rFonts w:ascii="Calibri Light" w:eastAsia="Times New Roman" w:hAnsi="Calibri Light" w:cs="Times New Roman"/>
      <w:color w:val="0041BF"/>
      <w:sz w:val="26"/>
      <w:szCs w:val="26"/>
    </w:rPr>
  </w:style>
  <w:style w:type="character" w:customStyle="1" w:styleId="Kop3Char">
    <w:name w:val="Kop 3 Char"/>
    <w:link w:val="Kop3"/>
    <w:uiPriority w:val="9"/>
    <w:rsid w:val="003D132E"/>
    <w:rPr>
      <w:rFonts w:ascii="Calibri Light" w:eastAsia="Times New Roman" w:hAnsi="Calibri Light" w:cs="Times New Roman"/>
      <w:color w:val="002B7F"/>
      <w:sz w:val="24"/>
      <w:szCs w:val="24"/>
    </w:rPr>
  </w:style>
  <w:style w:type="paragraph" w:styleId="Geenafstand">
    <w:name w:val="No Spacing"/>
    <w:link w:val="GeenafstandChar"/>
    <w:uiPriority w:val="1"/>
    <w:qFormat/>
    <w:rsid w:val="00B34110"/>
    <w:rPr>
      <w:rFonts w:eastAsia="Times New Roman"/>
      <w:sz w:val="22"/>
      <w:szCs w:val="22"/>
      <w:lang w:val="en-US" w:eastAsia="zh-CN"/>
    </w:rPr>
  </w:style>
  <w:style w:type="character" w:customStyle="1" w:styleId="GeenafstandChar">
    <w:name w:val="Geen afstand Char"/>
    <w:link w:val="Geenafstand"/>
    <w:uiPriority w:val="1"/>
    <w:rsid w:val="00B34110"/>
    <w:rPr>
      <w:rFonts w:eastAsia="Times New Roman"/>
      <w:lang w:val="en-US" w:eastAsia="zh-CN"/>
    </w:rPr>
  </w:style>
  <w:style w:type="character" w:styleId="Hyperlink">
    <w:name w:val="Hyperlink"/>
    <w:uiPriority w:val="99"/>
    <w:unhideWhenUsed/>
    <w:rsid w:val="00A10A71"/>
    <w:rPr>
      <w:color w:val="FF6700"/>
      <w:u w:val="single"/>
    </w:rPr>
  </w:style>
  <w:style w:type="table" w:styleId="Tabelraster">
    <w:name w:val="Table Grid"/>
    <w:basedOn w:val="Standaardtabel"/>
    <w:uiPriority w:val="39"/>
    <w:rsid w:val="001F2B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nopgelostemelding">
    <w:name w:val="Unresolved Mention"/>
    <w:uiPriority w:val="99"/>
    <w:semiHidden/>
    <w:unhideWhenUsed/>
    <w:rsid w:val="00AA51B2"/>
    <w:rPr>
      <w:color w:val="605E5C"/>
      <w:shd w:val="clear" w:color="auto" w:fill="E1DFDD"/>
    </w:rPr>
  </w:style>
  <w:style w:type="paragraph" w:customStyle="1" w:styleId="Tussenkop">
    <w:name w:val="Tussenkop"/>
    <w:basedOn w:val="Standaard"/>
    <w:qFormat/>
    <w:rsid w:val="002F0679"/>
    <w:pPr>
      <w:spacing w:after="0" w:line="240" w:lineRule="auto"/>
    </w:pPr>
    <w:rPr>
      <w:rFonts w:ascii="Roboto" w:hAnsi="Roboto"/>
      <w:b/>
      <w:bCs/>
    </w:rPr>
  </w:style>
  <w:style w:type="character" w:styleId="GevolgdeHyperlink">
    <w:name w:val="FollowedHyperlink"/>
    <w:uiPriority w:val="99"/>
    <w:semiHidden/>
    <w:unhideWhenUsed/>
    <w:rsid w:val="00A059A6"/>
    <w:rPr>
      <w:color w:val="FFB42D"/>
      <w:u w:val="single"/>
    </w:rPr>
  </w:style>
  <w:style w:type="character" w:customStyle="1" w:styleId="Kop4Char">
    <w:name w:val="Kop 4 Char"/>
    <w:link w:val="Kop4"/>
    <w:uiPriority w:val="9"/>
    <w:rsid w:val="001B2AF7"/>
    <w:rPr>
      <w:rFonts w:ascii="Calibri Light" w:eastAsia="Times New Roman" w:hAnsi="Calibri Light" w:cs="Times New Roman"/>
      <w:i/>
      <w:iCs/>
      <w:color w:val="0041BF"/>
    </w:rPr>
  </w:style>
  <w:style w:type="paragraph" w:styleId="Revisie">
    <w:name w:val="Revision"/>
    <w:hidden/>
    <w:uiPriority w:val="99"/>
    <w:semiHidden/>
    <w:rsid w:val="00F63100"/>
    <w:rPr>
      <w:sz w:val="22"/>
      <w:szCs w:val="22"/>
      <w:lang w:eastAsia="en-US"/>
    </w:rPr>
  </w:style>
  <w:style w:type="paragraph" w:customStyle="1" w:styleId="Basisalinea">
    <w:name w:val="[Basisalinea]"/>
    <w:basedOn w:val="Standaard"/>
    <w:uiPriority w:val="99"/>
    <w:rsid w:val="00A954B0"/>
    <w:pPr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hyperlink" Target="https://m.facebook.com/vvdemeern" TargetMode="External"/><Relationship Id="rId7" Type="http://schemas.openxmlformats.org/officeDocument/2006/relationships/hyperlink" Target="https://www.linkedin.com/in/v-v-de-meern-739027140" TargetMode="External"/><Relationship Id="rId2" Type="http://schemas.openxmlformats.org/officeDocument/2006/relationships/image" Target="media/image2.png"/><Relationship Id="rId1" Type="http://schemas.openxmlformats.org/officeDocument/2006/relationships/hyperlink" Target="http://www.vvdemeern.nl" TargetMode="External"/><Relationship Id="rId6" Type="http://schemas.openxmlformats.org/officeDocument/2006/relationships/image" Target="media/image4.png"/><Relationship Id="rId5" Type="http://schemas.openxmlformats.org/officeDocument/2006/relationships/hyperlink" Target="https://instagram.com/v.v.demeern?igshid=YmMyMTA2M2Y=" TargetMode="External"/><Relationship Id="rId4" Type="http://schemas.openxmlformats.org/officeDocument/2006/relationships/image" Target="media/image3.png"/><Relationship Id="rId9" Type="http://schemas.openxmlformats.org/officeDocument/2006/relationships/hyperlink" Target="https://twitter.com/vvdemeern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Aangepast 1">
      <a:dk1>
        <a:srgbClr val="363A3B"/>
      </a:dk1>
      <a:lt1>
        <a:srgbClr val="FFFFFF"/>
      </a:lt1>
      <a:dk2>
        <a:srgbClr val="000060"/>
      </a:dk2>
      <a:lt2>
        <a:srgbClr val="FFFFFF"/>
      </a:lt2>
      <a:accent1>
        <a:srgbClr val="0058FF"/>
      </a:accent1>
      <a:accent2>
        <a:srgbClr val="000FAA"/>
      </a:accent2>
      <a:accent3>
        <a:srgbClr val="FF6700"/>
      </a:accent3>
      <a:accent4>
        <a:srgbClr val="FFB42D"/>
      </a:accent4>
      <a:accent5>
        <a:srgbClr val="00B269"/>
      </a:accent5>
      <a:accent6>
        <a:srgbClr val="D8D9DA"/>
      </a:accent6>
      <a:hlink>
        <a:srgbClr val="FF6700"/>
      </a:hlink>
      <a:folHlink>
        <a:srgbClr val="FFB42D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68F140-098D-4C1A-BFC5-F57542B1BF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201022_Verslag_VVDM.dotx</Template>
  <TotalTime>0</TotalTime>
  <Pages>1</Pages>
  <Words>28</Words>
  <Characters>157</Characters>
  <Application>Microsoft Office Word</Application>
  <DocSecurity>0</DocSecurity>
  <Lines>2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184</CharactersWithSpaces>
  <SharedDoc>false</SharedDoc>
  <HLinks>
    <vt:vector size="6" baseType="variant">
      <vt:variant>
        <vt:i4>1966102</vt:i4>
      </vt:variant>
      <vt:variant>
        <vt:i4>3</vt:i4>
      </vt:variant>
      <vt:variant>
        <vt:i4>0</vt:i4>
      </vt:variant>
      <vt:variant>
        <vt:i4>5</vt:i4>
      </vt:variant>
      <vt:variant>
        <vt:lpwstr>http://www.vvdemeern.nl/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2022-10-20T10:33:00Z</dcterms:created>
  <dcterms:modified xsi:type="dcterms:W3CDTF">2022-10-20T10:33:00Z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5dc6714-9f23-4030-b547-8c94b19e0b7a_Enabled">
    <vt:lpwstr>true</vt:lpwstr>
  </property>
  <property fmtid="{D5CDD505-2E9C-101B-9397-08002B2CF9AE}" pid="3" name="MSIP_Label_f5dc6714-9f23-4030-b547-8c94b19e0b7a_SetDate">
    <vt:lpwstr>2022-08-16T20:26:47Z</vt:lpwstr>
  </property>
  <property fmtid="{D5CDD505-2E9C-101B-9397-08002B2CF9AE}" pid="4" name="MSIP_Label_f5dc6714-9f23-4030-b547-8c94b19e0b7a_Method">
    <vt:lpwstr>Privileged</vt:lpwstr>
  </property>
  <property fmtid="{D5CDD505-2E9C-101B-9397-08002B2CF9AE}" pid="5" name="MSIP_Label_f5dc6714-9f23-4030-b547-8c94b19e0b7a_Name">
    <vt:lpwstr>Internal Information (R3)</vt:lpwstr>
  </property>
  <property fmtid="{D5CDD505-2E9C-101B-9397-08002B2CF9AE}" pid="6" name="MSIP_Label_f5dc6714-9f23-4030-b547-8c94b19e0b7a_SiteId">
    <vt:lpwstr>acbd4e6b-e845-4677-853c-a8d24faf3655</vt:lpwstr>
  </property>
  <property fmtid="{D5CDD505-2E9C-101B-9397-08002B2CF9AE}" pid="7" name="MSIP_Label_f5dc6714-9f23-4030-b547-8c94b19e0b7a_ActionId">
    <vt:lpwstr>e80070f5-0469-4e11-9621-59478a8b6fff</vt:lpwstr>
  </property>
  <property fmtid="{D5CDD505-2E9C-101B-9397-08002B2CF9AE}" pid="8" name="MSIP_Label_f5dc6714-9f23-4030-b547-8c94b19e0b7a_ContentBits">
    <vt:lpwstr>0</vt:lpwstr>
  </property>
</Properties>
</file>