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FBADC" w14:textId="4F519A9E" w:rsidR="00A40B82" w:rsidRPr="00127D4F" w:rsidRDefault="00A40B82" w:rsidP="00127D4F">
      <w:pPr>
        <w:pStyle w:val="VVDM-BASIStext"/>
      </w:pPr>
    </w:p>
    <w:sectPr w:rsidR="00A40B82" w:rsidRPr="00127D4F" w:rsidSect="00D33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701" w:left="155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1E306" w14:textId="77777777" w:rsidR="007A086A" w:rsidRDefault="007A086A" w:rsidP="006022A6">
      <w:pPr>
        <w:spacing w:after="0" w:line="240" w:lineRule="auto"/>
      </w:pPr>
      <w:r>
        <w:separator/>
      </w:r>
    </w:p>
  </w:endnote>
  <w:endnote w:type="continuationSeparator" w:id="0">
    <w:p w14:paraId="3DF13672" w14:textId="77777777" w:rsidR="007A086A" w:rsidRDefault="007A086A" w:rsidP="0060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inionPro-Regular">
    <w:altName w:val="Roboto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F52E" w14:textId="23DDD12F" w:rsidR="0064051C" w:rsidRDefault="003904CD"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6040919" wp14:editId="6149E058">
              <wp:simplePos x="0" y="0"/>
              <wp:positionH relativeFrom="column">
                <wp:posOffset>-456565</wp:posOffset>
              </wp:positionH>
              <wp:positionV relativeFrom="paragraph">
                <wp:posOffset>110489</wp:posOffset>
              </wp:positionV>
              <wp:extent cx="7543800" cy="0"/>
              <wp:effectExtent l="0" t="0" r="0" b="0"/>
              <wp:wrapNone/>
              <wp:docPr id="2" name="Rechte verbindingslijn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C0601" id="Rechte verbindingslijn 2" o:spid="_x0000_s1026" style="position:absolute;z-index:2516684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5.95pt,8.7pt" to="558.05pt,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" strokecolor="#e47623" strokeweight=".5pt">
              <v:stroke joinstyle="miter"/>
              <o:lock v:ext="edit" shapetype="f"/>
            </v:line>
          </w:pict>
        </mc:Fallback>
      </mc:AlternateContent>
    </w:r>
  </w:p>
  <w:p w14:paraId="2710CF36" w14:textId="77777777" w:rsidR="0064051C" w:rsidRPr="005B64A8" w:rsidRDefault="005B64A8">
    <w:pPr>
      <w:rPr>
        <w:rFonts w:ascii="Roboto" w:hAnsi="Roboto"/>
      </w:rPr>
    </w:pPr>
    <w:r w:rsidRPr="005B64A8">
      <w:rPr>
        <w:rFonts w:ascii="Roboto" w:hAnsi="Roboto"/>
      </w:rPr>
      <w:fldChar w:fldCharType="begin"/>
    </w:r>
    <w:r w:rsidRPr="005B64A8">
      <w:rPr>
        <w:rFonts w:ascii="Roboto" w:hAnsi="Roboto"/>
      </w:rPr>
      <w:instrText>PAGE   \* MERGEFORMAT</w:instrText>
    </w:r>
    <w:r w:rsidRPr="005B64A8">
      <w:rPr>
        <w:rFonts w:ascii="Roboto" w:hAnsi="Roboto"/>
      </w:rPr>
      <w:fldChar w:fldCharType="separate"/>
    </w:r>
    <w:r w:rsidRPr="005B64A8">
      <w:rPr>
        <w:rFonts w:ascii="Roboto" w:hAnsi="Roboto"/>
      </w:rPr>
      <w:t>1</w:t>
    </w:r>
    <w:r w:rsidRPr="005B64A8">
      <w:rPr>
        <w:rFonts w:ascii="Roboto" w:hAnsi="Robo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20B9" w14:textId="6E1E7288" w:rsidR="00C73781" w:rsidRDefault="00C73781" w:rsidP="0032091A">
    <w:pPr>
      <w:pStyle w:val="Voettekst"/>
      <w:tabs>
        <w:tab w:val="clear" w:pos="4536"/>
        <w:tab w:val="clear" w:pos="9072"/>
        <w:tab w:val="right" w:pos="8931"/>
      </w:tabs>
      <w:ind w:right="-1"/>
      <w:rPr>
        <w:rFonts w:ascii="Roboto" w:hAnsi="Robo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64F0DCC" wp14:editId="72CF84A0">
              <wp:simplePos x="0" y="0"/>
              <wp:positionH relativeFrom="column">
                <wp:posOffset>634</wp:posOffset>
              </wp:positionH>
              <wp:positionV relativeFrom="paragraph">
                <wp:posOffset>-117475</wp:posOffset>
              </wp:positionV>
              <wp:extent cx="5687060" cy="0"/>
              <wp:effectExtent l="0" t="0" r="15240" b="12700"/>
              <wp:wrapNone/>
              <wp:docPr id="11" name="Rechte verbindingslijn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68706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BF073D" id="Rechte verbindingslijn 11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-9.25pt" to="447.85pt,-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" strokecolor="#363a3b [3213]">
              <v:stroke joinstyle="miter"/>
            </v:line>
          </w:pict>
        </mc:Fallback>
      </mc:AlternateContent>
    </w:r>
    <w:r w:rsidRPr="00C73781">
      <w:rPr>
        <w:rFonts w:ascii="Roboto" w:hAnsi="Roboto"/>
        <w:color w:val="BFBFBF" w:themeColor="background1" w:themeShade="BF"/>
        <w:sz w:val="16"/>
        <w:szCs w:val="16"/>
      </w:rPr>
      <w:t>© V.V. De Meern</w:t>
    </w:r>
    <w:r w:rsidRPr="00C73781">
      <w:rPr>
        <w:rFonts w:ascii="Roboto" w:hAnsi="Roboto"/>
      </w:rPr>
      <w:tab/>
    </w:r>
    <w:r w:rsidRPr="00C73781">
      <w:rPr>
        <w:rFonts w:ascii="Roboto" w:hAnsi="Roboto"/>
        <w:sz w:val="16"/>
        <w:szCs w:val="16"/>
      </w:rPr>
      <w:fldChar w:fldCharType="begin"/>
    </w:r>
    <w:r w:rsidRPr="00C73781">
      <w:rPr>
        <w:rFonts w:ascii="Roboto" w:hAnsi="Roboto"/>
        <w:sz w:val="16"/>
        <w:szCs w:val="16"/>
      </w:rPr>
      <w:instrText xml:space="preserve"> PAGE  \ Roboto \* MERGEFORMAT </w:instrText>
    </w:r>
    <w:r w:rsidRPr="00C73781">
      <w:rPr>
        <w:rFonts w:ascii="Roboto" w:hAnsi="Roboto"/>
        <w:sz w:val="16"/>
        <w:szCs w:val="16"/>
      </w:rPr>
      <w:fldChar w:fldCharType="separate"/>
    </w:r>
    <w:r w:rsidRPr="00C73781">
      <w:rPr>
        <w:rFonts w:ascii="Roboto" w:hAnsi="Roboto"/>
        <w:sz w:val="16"/>
        <w:szCs w:val="16"/>
      </w:rPr>
      <w:t>2</w:t>
    </w:r>
    <w:r w:rsidRPr="00C73781">
      <w:rPr>
        <w:rFonts w:ascii="Roboto" w:hAnsi="Roboto"/>
        <w:sz w:val="16"/>
        <w:szCs w:val="16"/>
      </w:rPr>
      <w:fldChar w:fldCharType="end"/>
    </w:r>
  </w:p>
  <w:p w14:paraId="61F198EA" w14:textId="3A1B6196" w:rsidR="00C73781" w:rsidRPr="00C73781" w:rsidRDefault="00C73781" w:rsidP="00C73781">
    <w:pPr>
      <w:pStyle w:val="Voettekst"/>
      <w:tabs>
        <w:tab w:val="clear" w:pos="4536"/>
        <w:tab w:val="clear" w:pos="9072"/>
        <w:tab w:val="right" w:pos="9921"/>
      </w:tabs>
      <w:rPr>
        <w:rFonts w:ascii="Roboto" w:hAnsi="Roboto"/>
        <w:sz w:val="16"/>
        <w:szCs w:val="16"/>
      </w:rPr>
    </w:pPr>
  </w:p>
  <w:p w14:paraId="21A64F39" w14:textId="740FF472" w:rsidR="00C73781" w:rsidRPr="00C73781" w:rsidRDefault="00C73781">
    <w:pPr>
      <w:pStyle w:val="Voettekst"/>
      <w:rPr>
        <w:rFonts w:ascii="Roboto" w:hAnsi="Robo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CF13" w14:textId="2A07CC95" w:rsidR="00A7244D" w:rsidRPr="00685EBC" w:rsidRDefault="00A7244D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6"/>
        <w:szCs w:val="16"/>
      </w:rPr>
    </w:pPr>
    <w:r>
      <w:rPr>
        <w:rFonts w:ascii="Roboto" w:hAnsi="Roboto"/>
        <w:noProof/>
        <w:color w:val="363A3B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8404447" wp14:editId="023E9126">
              <wp:simplePos x="0" y="0"/>
              <wp:positionH relativeFrom="column">
                <wp:posOffset>635</wp:posOffset>
              </wp:positionH>
              <wp:positionV relativeFrom="paragraph">
                <wp:posOffset>-94615</wp:posOffset>
              </wp:positionV>
              <wp:extent cx="5702300" cy="0"/>
              <wp:effectExtent l="0" t="0" r="12700" b="1270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023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6B5761" id="Rechte verbindingslijn 1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-7.45pt" to="449.05pt,-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" strokecolor="#363a3b [3213]" strokeweight=".5pt">
              <v:stroke joinstyle="miter"/>
            </v:line>
          </w:pict>
        </mc:Fallback>
      </mc:AlternateContent>
    </w:r>
    <w:r w:rsidRPr="00685EBC">
      <w:rPr>
        <w:rFonts w:ascii="Roboto" w:hAnsi="Roboto"/>
        <w:color w:val="363A3B" w:themeColor="text1"/>
        <w:sz w:val="16"/>
        <w:szCs w:val="16"/>
      </w:rPr>
      <w:t xml:space="preserve">Sportpark De Meern • </w:t>
    </w:r>
    <w:proofErr w:type="spellStart"/>
    <w:r w:rsidRPr="00685EBC">
      <w:rPr>
        <w:rFonts w:ascii="Roboto" w:hAnsi="Roboto"/>
        <w:color w:val="363A3B" w:themeColor="text1"/>
        <w:sz w:val="16"/>
        <w:szCs w:val="16"/>
      </w:rPr>
      <w:t>Loenenseboslaan</w:t>
    </w:r>
    <w:proofErr w:type="spellEnd"/>
    <w:r w:rsidRPr="00685EBC">
      <w:rPr>
        <w:rFonts w:ascii="Roboto" w:hAnsi="Roboto"/>
        <w:color w:val="363A3B" w:themeColor="text1"/>
        <w:sz w:val="16"/>
        <w:szCs w:val="16"/>
      </w:rPr>
      <w:t xml:space="preserve"> 2, 3454 NT De Meern • Postbus 106, 3454 ZJ De Meern • T 030 666 19 </w:t>
    </w:r>
    <w:proofErr w:type="gramStart"/>
    <w:r w:rsidRPr="00685EBC">
      <w:rPr>
        <w:rFonts w:ascii="Roboto" w:hAnsi="Roboto"/>
        <w:color w:val="363A3B" w:themeColor="text1"/>
        <w:sz w:val="16"/>
        <w:szCs w:val="16"/>
      </w:rPr>
      <w:t>23  clubgebouw</w:t>
    </w:r>
    <w:proofErr w:type="gramEnd"/>
  </w:p>
  <w:p w14:paraId="282A08BC" w14:textId="77777777" w:rsidR="00A7244D" w:rsidRPr="00685EBC" w:rsidRDefault="00000000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5"/>
        <w:szCs w:val="15"/>
      </w:rPr>
    </w:pPr>
    <w:hyperlink r:id="rId1" w:history="1">
      <w:r w:rsidR="00A7244D" w:rsidRPr="00685EBC">
        <w:rPr>
          <w:rStyle w:val="Hyperlink"/>
          <w:rFonts w:ascii="Roboto" w:hAnsi="Roboto"/>
          <w:color w:val="363A3B" w:themeColor="text1"/>
          <w:sz w:val="16"/>
          <w:szCs w:val="16"/>
        </w:rPr>
        <w:t>www.vvdemeern.nl</w:t>
      </w:r>
    </w:hyperlink>
    <w:r w:rsidR="00A7244D" w:rsidRPr="00685EBC">
      <w:rPr>
        <w:rFonts w:ascii="Roboto" w:hAnsi="Roboto"/>
        <w:color w:val="363A3B" w:themeColor="text1"/>
        <w:sz w:val="15"/>
        <w:szCs w:val="15"/>
      </w:rPr>
      <w:t xml:space="preserve"> 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</w:rPr>
      <w:drawing>
        <wp:inline distT="0" distB="0" distL="0" distR="0" wp14:anchorId="7ED84AEE" wp14:editId="4ABF9248">
          <wp:extent cx="139700" cy="139700"/>
          <wp:effectExtent l="0" t="0" r="0" b="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Afbeelding 1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</w:rPr>
      <w:t xml:space="preserve"> </w:t>
    </w:r>
    <w:hyperlink r:id="rId3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Facebook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325BBDE2" wp14:editId="049045E5">
          <wp:extent cx="139700" cy="139700"/>
          <wp:effectExtent l="0" t="0" r="0" b="0"/>
          <wp:docPr id="13" name="Afbeelding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Afbeelding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5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Instagram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2DD61DE9" wp14:editId="0A464492">
          <wp:extent cx="139700" cy="139700"/>
          <wp:effectExtent l="0" t="0" r="0" b="0"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Afbeelding 15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7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LinkedIn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</w:rPr>
      <w:drawing>
        <wp:inline distT="0" distB="0" distL="0" distR="0" wp14:anchorId="44C14F1C" wp14:editId="4704B63F">
          <wp:extent cx="139700" cy="139700"/>
          <wp:effectExtent l="0" t="0" r="0" b="0"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9" w:history="1">
      <w:r w:rsidR="00A7244D" w:rsidRPr="00685EBC">
        <w:rPr>
          <w:rStyle w:val="Hyperlink"/>
          <w:rFonts w:ascii="Roboto" w:hAnsi="Roboto"/>
          <w:color w:val="282B2C" w:themeColor="text1" w:themeShade="BF"/>
          <w:u w:val="none"/>
          <w:vertAlign w:val="superscript"/>
        </w:rPr>
        <w:t xml:space="preserve"> </w:t>
      </w:r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Twitter</w:t>
      </w:r>
    </w:hyperlink>
  </w:p>
  <w:p w14:paraId="6F9DDF73" w14:textId="77777777" w:rsidR="00A7244D" w:rsidRPr="00685EBC" w:rsidRDefault="00A7244D" w:rsidP="00A7244D">
    <w:pPr>
      <w:pStyle w:val="VVDM-BASIStext"/>
      <w:spacing w:line="288" w:lineRule="auto"/>
    </w:pPr>
  </w:p>
  <w:p w14:paraId="1EC0574D" w14:textId="6FFA098F" w:rsidR="009970EA" w:rsidRPr="00A7244D" w:rsidRDefault="009970EA" w:rsidP="00A7244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BBABB" w14:textId="77777777" w:rsidR="007A086A" w:rsidRDefault="007A086A" w:rsidP="006022A6">
      <w:pPr>
        <w:spacing w:after="0" w:line="240" w:lineRule="auto"/>
      </w:pPr>
      <w:r>
        <w:separator/>
      </w:r>
    </w:p>
  </w:footnote>
  <w:footnote w:type="continuationSeparator" w:id="0">
    <w:p w14:paraId="6B0FE90D" w14:textId="77777777" w:rsidR="007A086A" w:rsidRDefault="007A086A" w:rsidP="0060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C67E" w14:textId="3E210BE0" w:rsidR="0064051C" w:rsidRDefault="003904CD" w:rsidP="0064051C"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58799B9" wp14:editId="691ACFFF">
              <wp:simplePos x="0" y="0"/>
              <wp:positionH relativeFrom="column">
                <wp:posOffset>-457200</wp:posOffset>
              </wp:positionH>
              <wp:positionV relativeFrom="paragraph">
                <wp:posOffset>-20955</wp:posOffset>
              </wp:positionV>
              <wp:extent cx="7543800" cy="571500"/>
              <wp:effectExtent l="50800" t="12700" r="50800" b="88900"/>
              <wp:wrapNone/>
              <wp:docPr id="6" name="Rechthoek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43800" cy="571500"/>
                      </a:xfrm>
                      <a:prstGeom prst="rect">
                        <a:avLst/>
                      </a:prstGeom>
                      <a:solidFill>
                        <a:srgbClr val="EE7623"/>
                      </a:solidFill>
                      <a:ln w="1270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399D94" id="Rechthoek 6" o:spid="_x0000_s1026" style="position:absolute;margin-left:-36pt;margin-top:-1.65pt;width:594pt;height: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" fillcolor="#ee7623" strokecolor="#e47623" strokeweight="1pt">
              <v:shadow on="t" color="black" opacity="26214f" origin=",-.5" offset="0,3pt"/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436BDFA8" wp14:editId="7506B901">
          <wp:simplePos x="0" y="0"/>
          <wp:positionH relativeFrom="column">
            <wp:posOffset>-28575</wp:posOffset>
          </wp:positionH>
          <wp:positionV relativeFrom="paragraph">
            <wp:posOffset>-363855</wp:posOffset>
          </wp:positionV>
          <wp:extent cx="666750" cy="666750"/>
          <wp:effectExtent l="0" t="0" r="0" b="0"/>
          <wp:wrapNone/>
          <wp:docPr id="14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D0AAD8A" wp14:editId="0B257320">
              <wp:simplePos x="0" y="0"/>
              <wp:positionH relativeFrom="column">
                <wp:posOffset>-66675</wp:posOffset>
              </wp:positionH>
              <wp:positionV relativeFrom="paragraph">
                <wp:posOffset>-354330</wp:posOffset>
              </wp:positionV>
              <wp:extent cx="784860" cy="742950"/>
              <wp:effectExtent l="0" t="0" r="2540" b="6350"/>
              <wp:wrapNone/>
              <wp:docPr id="4" name="Verbindingslijn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4860" cy="742950"/>
                      </a:xfrm>
                      <a:prstGeom prst="flowChartConnector">
                        <a:avLst/>
                      </a:prstGeom>
                      <a:solidFill>
                        <a:srgbClr val="FFFFFF"/>
                      </a:solidFill>
                      <a:ln w="12700" cap="flat" cmpd="sng" algn="ctr">
                        <a:solidFill>
                          <a:srgbClr val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355B94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Verbindingslijn 4" o:spid="_x0000_s1026" type="#_x0000_t120" style="position:absolute;margin-left:-5.25pt;margin-top:-27.9pt;width:61.8pt;height:58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" strokecolor="white" strokeweight="1pt">
              <v:stroke joinstyle="miter"/>
              <v:path arrowok="t"/>
            </v:shape>
          </w:pict>
        </mc:Fallback>
      </mc:AlternateContent>
    </w:r>
  </w:p>
  <w:p w14:paraId="55809861" w14:textId="77777777" w:rsidR="0064051C" w:rsidRDefault="0064051C" w:rsidP="0064051C">
    <w:pPr>
      <w:tabs>
        <w:tab w:val="left" w:pos="1985"/>
      </w:tabs>
    </w:pPr>
    <w:r>
      <w:tab/>
    </w:r>
    <w:r w:rsidRPr="003C421B">
      <w:rPr>
        <w:b/>
        <w:sz w:val="28"/>
        <w:szCs w:val="28"/>
      </w:rPr>
      <w:t>Handleiding beheer Voetbal Assist</w:t>
    </w:r>
  </w:p>
  <w:p w14:paraId="41629B74" w14:textId="77777777" w:rsidR="0064051C" w:rsidRDefault="0064051C"/>
  <w:p w14:paraId="7EF27F4A" w14:textId="77777777" w:rsidR="0064051C" w:rsidRDefault="006405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D538" w14:textId="7CACD8F1" w:rsidR="00C73781" w:rsidRDefault="00A7244D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2816" behindDoc="1" locked="0" layoutInCell="1" allowOverlap="1" wp14:anchorId="1B736578" wp14:editId="3EA08578">
          <wp:simplePos x="0" y="0"/>
          <wp:positionH relativeFrom="column">
            <wp:posOffset>4963830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20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6E7BF8" w14:textId="76B3BE8E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1969C89" w14:textId="262305A8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9FFE18E" w14:textId="3BB5D651" w:rsidR="00C73781" w:rsidRPr="00CA2C73" w:rsidRDefault="00C73781" w:rsidP="00C737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  <w:color w:val="363A3B" w:themeColor="text1"/>
      </w:rPr>
    </w:pPr>
    <w:r w:rsidRPr="00CA2C73">
      <w:rPr>
        <w:noProof/>
        <w:color w:val="363A3B" w:themeColor="text1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8D4649C" wp14:editId="14766877">
              <wp:simplePos x="0" y="0"/>
              <wp:positionH relativeFrom="column">
                <wp:posOffset>18</wp:posOffset>
              </wp:positionH>
              <wp:positionV relativeFrom="paragraph">
                <wp:posOffset>203068</wp:posOffset>
              </wp:positionV>
              <wp:extent cx="5098274" cy="0"/>
              <wp:effectExtent l="0" t="0" r="7620" b="12700"/>
              <wp:wrapNone/>
              <wp:docPr id="1" name="Rechte verbindingslij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098274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50B693" id="Rechte verbindingslijn 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6pt" to="401.45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" strokecolor="#363a3b [3213]">
              <v:stroke joinstyle="miter"/>
            </v:line>
          </w:pict>
        </mc:Fallback>
      </mc:AlternateContent>
    </w:r>
    <w:r w:rsidRPr="00CA2C73">
      <w:rPr>
        <w:rFonts w:ascii="Roboto Medium" w:hAnsi="Roboto Medium"/>
        <w:color w:val="363A3B" w:themeColor="text1"/>
      </w:rPr>
      <w:t>Memo</w:t>
    </w:r>
  </w:p>
  <w:p w14:paraId="11AC58FD" w14:textId="4B775951" w:rsidR="0041563A" w:rsidRDefault="0041563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62CA" w14:textId="27C39088" w:rsidR="00A51881" w:rsidRDefault="00A7244D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0768" behindDoc="1" locked="0" layoutInCell="1" allowOverlap="1" wp14:anchorId="5A60DD4A" wp14:editId="181FAF53">
          <wp:simplePos x="0" y="0"/>
          <wp:positionH relativeFrom="column">
            <wp:posOffset>5031811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18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5D63DA" w14:textId="5DF5AF53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268768E8" w14:textId="5126D40F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12157EBC" w14:textId="345FC5FA" w:rsidR="00C47F3E" w:rsidRPr="00A51881" w:rsidRDefault="00A51881" w:rsidP="006D0E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3AD61F" wp14:editId="4F092F5C">
              <wp:simplePos x="0" y="0"/>
              <wp:positionH relativeFrom="column">
                <wp:posOffset>18</wp:posOffset>
              </wp:positionH>
              <wp:positionV relativeFrom="paragraph">
                <wp:posOffset>203068</wp:posOffset>
              </wp:positionV>
              <wp:extent cx="5098274" cy="0"/>
              <wp:effectExtent l="0" t="0" r="7620" b="12700"/>
              <wp:wrapNone/>
              <wp:docPr id="3" name="Rechte verbindingslijn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098274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3A0A2B" id="Rechte verbindingslijn 3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6pt" to="401.45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" strokecolor="#363a3b [3213]">
              <v:stroke joinstyle="miter"/>
            </v:line>
          </w:pict>
        </mc:Fallback>
      </mc:AlternateContent>
    </w:r>
    <w:r>
      <w:rPr>
        <w:rFonts w:ascii="Roboto Medium" w:hAnsi="Roboto Medium"/>
      </w:rPr>
      <w:t>Mem</w:t>
    </w:r>
    <w:r w:rsidRPr="00D24090">
      <w:rPr>
        <w:rFonts w:ascii="Roboto Medium" w:hAnsi="Roboto Medium"/>
      </w:rPr>
      <w:t>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42B0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C28AB"/>
    <w:multiLevelType w:val="hybridMultilevel"/>
    <w:tmpl w:val="7D2A52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511AE"/>
    <w:multiLevelType w:val="hybridMultilevel"/>
    <w:tmpl w:val="0246AEE6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95972"/>
    <w:multiLevelType w:val="multilevel"/>
    <w:tmpl w:val="D652B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7" w:hanging="82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6E40261"/>
    <w:multiLevelType w:val="hybridMultilevel"/>
    <w:tmpl w:val="E45414A8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D8E8B8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26B34"/>
    <w:multiLevelType w:val="hybridMultilevel"/>
    <w:tmpl w:val="7D2A52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B4FBC"/>
    <w:multiLevelType w:val="hybridMultilevel"/>
    <w:tmpl w:val="2B9C80D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F1987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B73B0"/>
    <w:multiLevelType w:val="hybridMultilevel"/>
    <w:tmpl w:val="F10AC1FC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5003D"/>
    <w:multiLevelType w:val="hybridMultilevel"/>
    <w:tmpl w:val="972C082E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968C6"/>
    <w:multiLevelType w:val="hybridMultilevel"/>
    <w:tmpl w:val="7868C5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71555"/>
    <w:multiLevelType w:val="hybridMultilevel"/>
    <w:tmpl w:val="1D2EB97C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4B5689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E724A"/>
    <w:multiLevelType w:val="hybridMultilevel"/>
    <w:tmpl w:val="B9C079A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E3AFE"/>
    <w:multiLevelType w:val="multilevel"/>
    <w:tmpl w:val="7B166DF6"/>
    <w:lvl w:ilvl="0">
      <w:start w:val="1"/>
      <w:numFmt w:val="upperLetter"/>
      <w:lvlText w:val="Appendix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00725505">
    <w:abstractNumId w:val="3"/>
  </w:num>
  <w:num w:numId="2" w16cid:durableId="788089651">
    <w:abstractNumId w:val="3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 w16cid:durableId="1720663899">
    <w:abstractNumId w:val="13"/>
  </w:num>
  <w:num w:numId="4" w16cid:durableId="1165828220">
    <w:abstractNumId w:val="13"/>
    <w:lvlOverride w:ilvl="0">
      <w:lvl w:ilvl="0">
        <w:start w:val="1"/>
        <w:numFmt w:val="upperLetter"/>
        <w:lvlText w:val="Appendix 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 w16cid:durableId="298733906">
    <w:abstractNumId w:val="7"/>
  </w:num>
  <w:num w:numId="6" w16cid:durableId="1786004657">
    <w:abstractNumId w:val="0"/>
  </w:num>
  <w:num w:numId="7" w16cid:durableId="1104807958">
    <w:abstractNumId w:val="10"/>
  </w:num>
  <w:num w:numId="8" w16cid:durableId="1510020839">
    <w:abstractNumId w:val="1"/>
  </w:num>
  <w:num w:numId="9" w16cid:durableId="71391790">
    <w:abstractNumId w:val="5"/>
  </w:num>
  <w:num w:numId="10" w16cid:durableId="707216924">
    <w:abstractNumId w:val="11"/>
  </w:num>
  <w:num w:numId="11" w16cid:durableId="1777751537">
    <w:abstractNumId w:val="9"/>
  </w:num>
  <w:num w:numId="12" w16cid:durableId="112330040">
    <w:abstractNumId w:val="12"/>
  </w:num>
  <w:num w:numId="13" w16cid:durableId="2077320593">
    <w:abstractNumId w:val="4"/>
  </w:num>
  <w:num w:numId="14" w16cid:durableId="758063741">
    <w:abstractNumId w:val="6"/>
  </w:num>
  <w:num w:numId="15" w16cid:durableId="911887772">
    <w:abstractNumId w:val="2"/>
  </w:num>
  <w:num w:numId="16" w16cid:durableId="1299916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CD"/>
    <w:rsid w:val="00032986"/>
    <w:rsid w:val="00032D03"/>
    <w:rsid w:val="00042B4E"/>
    <w:rsid w:val="00070D2C"/>
    <w:rsid w:val="000745C7"/>
    <w:rsid w:val="00075CD6"/>
    <w:rsid w:val="00083379"/>
    <w:rsid w:val="00084810"/>
    <w:rsid w:val="000A0EE2"/>
    <w:rsid w:val="000B47E1"/>
    <w:rsid w:val="000C1882"/>
    <w:rsid w:val="00101C60"/>
    <w:rsid w:val="001024D9"/>
    <w:rsid w:val="001208C4"/>
    <w:rsid w:val="00127D4F"/>
    <w:rsid w:val="00141789"/>
    <w:rsid w:val="0014462E"/>
    <w:rsid w:val="00176683"/>
    <w:rsid w:val="00181DAA"/>
    <w:rsid w:val="001838A5"/>
    <w:rsid w:val="00196E3F"/>
    <w:rsid w:val="001B2AF7"/>
    <w:rsid w:val="001B6F1D"/>
    <w:rsid w:val="001C13E7"/>
    <w:rsid w:val="001D3C2D"/>
    <w:rsid w:val="001D3F55"/>
    <w:rsid w:val="001D3FA6"/>
    <w:rsid w:val="001E0E79"/>
    <w:rsid w:val="001E2E06"/>
    <w:rsid w:val="001E7580"/>
    <w:rsid w:val="001F2925"/>
    <w:rsid w:val="001F2BAA"/>
    <w:rsid w:val="0020235F"/>
    <w:rsid w:val="00213CBB"/>
    <w:rsid w:val="00221A90"/>
    <w:rsid w:val="002260F9"/>
    <w:rsid w:val="002309E2"/>
    <w:rsid w:val="00230EC2"/>
    <w:rsid w:val="00240844"/>
    <w:rsid w:val="00253930"/>
    <w:rsid w:val="0026164C"/>
    <w:rsid w:val="00266169"/>
    <w:rsid w:val="00273238"/>
    <w:rsid w:val="0027465A"/>
    <w:rsid w:val="002A1214"/>
    <w:rsid w:val="002B4FD5"/>
    <w:rsid w:val="002F0679"/>
    <w:rsid w:val="002F1975"/>
    <w:rsid w:val="002F2245"/>
    <w:rsid w:val="002F6825"/>
    <w:rsid w:val="0032091A"/>
    <w:rsid w:val="00336F6A"/>
    <w:rsid w:val="0035281D"/>
    <w:rsid w:val="003904CD"/>
    <w:rsid w:val="003B18CB"/>
    <w:rsid w:val="003C421B"/>
    <w:rsid w:val="003D132E"/>
    <w:rsid w:val="003D6234"/>
    <w:rsid w:val="0040146A"/>
    <w:rsid w:val="0040737B"/>
    <w:rsid w:val="00411EA1"/>
    <w:rsid w:val="0041563A"/>
    <w:rsid w:val="004C63AA"/>
    <w:rsid w:val="004D4669"/>
    <w:rsid w:val="0051418C"/>
    <w:rsid w:val="00514232"/>
    <w:rsid w:val="0052449F"/>
    <w:rsid w:val="00532E0E"/>
    <w:rsid w:val="00533AF2"/>
    <w:rsid w:val="00540A7C"/>
    <w:rsid w:val="005508D7"/>
    <w:rsid w:val="00555176"/>
    <w:rsid w:val="00583C46"/>
    <w:rsid w:val="0058689D"/>
    <w:rsid w:val="00587EB2"/>
    <w:rsid w:val="00593CBC"/>
    <w:rsid w:val="005B64A8"/>
    <w:rsid w:val="005C2DC7"/>
    <w:rsid w:val="005D6FEF"/>
    <w:rsid w:val="005F3135"/>
    <w:rsid w:val="005F4646"/>
    <w:rsid w:val="006022A6"/>
    <w:rsid w:val="0064051C"/>
    <w:rsid w:val="00642DA1"/>
    <w:rsid w:val="006518E3"/>
    <w:rsid w:val="006536EB"/>
    <w:rsid w:val="0068436A"/>
    <w:rsid w:val="006A3A87"/>
    <w:rsid w:val="006D0E81"/>
    <w:rsid w:val="006D599D"/>
    <w:rsid w:val="006F0E23"/>
    <w:rsid w:val="00703A5B"/>
    <w:rsid w:val="0070417D"/>
    <w:rsid w:val="0070422B"/>
    <w:rsid w:val="007063F1"/>
    <w:rsid w:val="00720E9F"/>
    <w:rsid w:val="00727D01"/>
    <w:rsid w:val="00753E3E"/>
    <w:rsid w:val="00774916"/>
    <w:rsid w:val="007A086A"/>
    <w:rsid w:val="007A5966"/>
    <w:rsid w:val="007A787A"/>
    <w:rsid w:val="007B6FF6"/>
    <w:rsid w:val="007C27E0"/>
    <w:rsid w:val="007D09C8"/>
    <w:rsid w:val="007E33C2"/>
    <w:rsid w:val="007E6F1B"/>
    <w:rsid w:val="008000E5"/>
    <w:rsid w:val="00813D6E"/>
    <w:rsid w:val="008150C6"/>
    <w:rsid w:val="00827500"/>
    <w:rsid w:val="00864720"/>
    <w:rsid w:val="00871ED3"/>
    <w:rsid w:val="00874A78"/>
    <w:rsid w:val="0089658B"/>
    <w:rsid w:val="008976C3"/>
    <w:rsid w:val="008C4EF6"/>
    <w:rsid w:val="008C7574"/>
    <w:rsid w:val="008D51CE"/>
    <w:rsid w:val="008D67E9"/>
    <w:rsid w:val="008E20F4"/>
    <w:rsid w:val="008F1964"/>
    <w:rsid w:val="008F2A66"/>
    <w:rsid w:val="009038A1"/>
    <w:rsid w:val="00924349"/>
    <w:rsid w:val="00927376"/>
    <w:rsid w:val="0093166C"/>
    <w:rsid w:val="00946452"/>
    <w:rsid w:val="00956FD5"/>
    <w:rsid w:val="00970D74"/>
    <w:rsid w:val="009921BB"/>
    <w:rsid w:val="009970EA"/>
    <w:rsid w:val="009E2061"/>
    <w:rsid w:val="00A059A6"/>
    <w:rsid w:val="00A10A71"/>
    <w:rsid w:val="00A11228"/>
    <w:rsid w:val="00A1587B"/>
    <w:rsid w:val="00A40B82"/>
    <w:rsid w:val="00A51881"/>
    <w:rsid w:val="00A6070D"/>
    <w:rsid w:val="00A7244D"/>
    <w:rsid w:val="00A80217"/>
    <w:rsid w:val="00A90E3E"/>
    <w:rsid w:val="00A954B0"/>
    <w:rsid w:val="00AA3675"/>
    <w:rsid w:val="00AA51B2"/>
    <w:rsid w:val="00AC57B0"/>
    <w:rsid w:val="00AC7A21"/>
    <w:rsid w:val="00AD2C31"/>
    <w:rsid w:val="00AE789C"/>
    <w:rsid w:val="00B02088"/>
    <w:rsid w:val="00B24B00"/>
    <w:rsid w:val="00B279A9"/>
    <w:rsid w:val="00B34110"/>
    <w:rsid w:val="00B53999"/>
    <w:rsid w:val="00B84D1E"/>
    <w:rsid w:val="00BB7765"/>
    <w:rsid w:val="00BC2A62"/>
    <w:rsid w:val="00BC7BE6"/>
    <w:rsid w:val="00C1305A"/>
    <w:rsid w:val="00C139D1"/>
    <w:rsid w:val="00C2088C"/>
    <w:rsid w:val="00C37182"/>
    <w:rsid w:val="00C37396"/>
    <w:rsid w:val="00C460D4"/>
    <w:rsid w:val="00C47F3E"/>
    <w:rsid w:val="00C51C9F"/>
    <w:rsid w:val="00C54A41"/>
    <w:rsid w:val="00C64ABE"/>
    <w:rsid w:val="00C73781"/>
    <w:rsid w:val="00C74DED"/>
    <w:rsid w:val="00C830AD"/>
    <w:rsid w:val="00CA2C73"/>
    <w:rsid w:val="00CA5A07"/>
    <w:rsid w:val="00CB3607"/>
    <w:rsid w:val="00CB5803"/>
    <w:rsid w:val="00CC1A39"/>
    <w:rsid w:val="00CC2FAA"/>
    <w:rsid w:val="00CE048C"/>
    <w:rsid w:val="00D20BAB"/>
    <w:rsid w:val="00D2604C"/>
    <w:rsid w:val="00D33965"/>
    <w:rsid w:val="00D47529"/>
    <w:rsid w:val="00D67641"/>
    <w:rsid w:val="00D72559"/>
    <w:rsid w:val="00D72A80"/>
    <w:rsid w:val="00D77CDB"/>
    <w:rsid w:val="00D82F57"/>
    <w:rsid w:val="00D86CDB"/>
    <w:rsid w:val="00DA0AD9"/>
    <w:rsid w:val="00DD5E54"/>
    <w:rsid w:val="00DE362E"/>
    <w:rsid w:val="00E2533E"/>
    <w:rsid w:val="00E35578"/>
    <w:rsid w:val="00E473A0"/>
    <w:rsid w:val="00E7372D"/>
    <w:rsid w:val="00E74895"/>
    <w:rsid w:val="00E9152E"/>
    <w:rsid w:val="00EB43E1"/>
    <w:rsid w:val="00ED20A8"/>
    <w:rsid w:val="00EE7D2E"/>
    <w:rsid w:val="00F028C5"/>
    <w:rsid w:val="00F13724"/>
    <w:rsid w:val="00F46D83"/>
    <w:rsid w:val="00F619BC"/>
    <w:rsid w:val="00F63100"/>
    <w:rsid w:val="00F73ED0"/>
    <w:rsid w:val="00F744C9"/>
    <w:rsid w:val="00F77838"/>
    <w:rsid w:val="00F84C66"/>
    <w:rsid w:val="00F9133E"/>
    <w:rsid w:val="00F9346C"/>
    <w:rsid w:val="00FB01B8"/>
    <w:rsid w:val="00FC5480"/>
    <w:rsid w:val="00FD02EA"/>
    <w:rsid w:val="00FE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E1F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3D132E"/>
    <w:pPr>
      <w:keepNext/>
      <w:keepLines/>
      <w:spacing w:before="240" w:after="0"/>
      <w:outlineLvl w:val="0"/>
    </w:pPr>
    <w:rPr>
      <w:rFonts w:ascii="Calibri Light" w:eastAsia="Times New Roman" w:hAnsi="Calibri Light"/>
      <w:color w:val="0041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D132E"/>
    <w:pPr>
      <w:keepNext/>
      <w:keepLines/>
      <w:spacing w:before="40" w:after="0"/>
      <w:outlineLvl w:val="1"/>
    </w:pPr>
    <w:rPr>
      <w:rFonts w:ascii="Calibri Light" w:eastAsia="Times New Roman" w:hAnsi="Calibri Light"/>
      <w:color w:val="0041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D132E"/>
    <w:pPr>
      <w:keepNext/>
      <w:keepLines/>
      <w:spacing w:before="40" w:after="0"/>
      <w:outlineLvl w:val="2"/>
    </w:pPr>
    <w:rPr>
      <w:rFonts w:ascii="Calibri Light" w:eastAsia="Times New Roman" w:hAnsi="Calibri Light"/>
      <w:color w:val="002B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B2AF7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0041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VVDM-BASIStext">
    <w:name w:val="VVDM - BASIS text"/>
    <w:link w:val="VVDM-BASIStextChar"/>
    <w:autoRedefine/>
    <w:qFormat/>
    <w:rsid w:val="006D599D"/>
    <w:pPr>
      <w:tabs>
        <w:tab w:val="left" w:pos="567"/>
        <w:tab w:val="left" w:pos="851"/>
        <w:tab w:val="left" w:pos="1134"/>
        <w:tab w:val="left" w:pos="1701"/>
      </w:tabs>
      <w:adjustRightInd w:val="0"/>
      <w:spacing w:line="312" w:lineRule="auto"/>
    </w:pPr>
    <w:rPr>
      <w:rFonts w:ascii="Roboto" w:hAnsi="Roboto"/>
      <w:iCs/>
      <w:color w:val="1B1D1D" w:themeColor="text1" w:themeShade="80"/>
      <w:szCs w:val="16"/>
      <w:lang w:eastAsia="en-US"/>
    </w:rPr>
  </w:style>
  <w:style w:type="paragraph" w:styleId="Koptekst">
    <w:name w:val="header"/>
    <w:basedOn w:val="Standaard"/>
    <w:link w:val="Kop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VDM-BASIStextChar">
    <w:name w:val="VVDM - BASIS text Char"/>
    <w:link w:val="VVDM-BASIStext"/>
    <w:rsid w:val="006D599D"/>
    <w:rPr>
      <w:rFonts w:ascii="Roboto" w:hAnsi="Roboto"/>
      <w:iCs/>
      <w:color w:val="1B1D1D" w:themeColor="text1" w:themeShade="80"/>
      <w:szCs w:val="16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C1305A"/>
  </w:style>
  <w:style w:type="paragraph" w:styleId="Voettekst">
    <w:name w:val="footer"/>
    <w:basedOn w:val="Standaard"/>
    <w:link w:val="Voet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1305A"/>
  </w:style>
  <w:style w:type="character" w:customStyle="1" w:styleId="Kop1Char">
    <w:name w:val="Kop 1 Char"/>
    <w:link w:val="Kop1"/>
    <w:uiPriority w:val="9"/>
    <w:rsid w:val="003D132E"/>
    <w:rPr>
      <w:rFonts w:ascii="Calibri Light" w:eastAsia="Times New Roman" w:hAnsi="Calibri Light" w:cs="Times New Roman"/>
      <w:color w:val="0041BF"/>
      <w:sz w:val="32"/>
      <w:szCs w:val="32"/>
    </w:rPr>
  </w:style>
  <w:style w:type="character" w:customStyle="1" w:styleId="Kop2Char">
    <w:name w:val="Kop 2 Char"/>
    <w:link w:val="Kop2"/>
    <w:uiPriority w:val="9"/>
    <w:rsid w:val="003D132E"/>
    <w:rPr>
      <w:rFonts w:ascii="Calibri Light" w:eastAsia="Times New Roman" w:hAnsi="Calibri Light" w:cs="Times New Roman"/>
      <w:color w:val="0041BF"/>
      <w:sz w:val="26"/>
      <w:szCs w:val="26"/>
    </w:rPr>
  </w:style>
  <w:style w:type="character" w:customStyle="1" w:styleId="Kop3Char">
    <w:name w:val="Kop 3 Char"/>
    <w:link w:val="Kop3"/>
    <w:uiPriority w:val="9"/>
    <w:rsid w:val="003D132E"/>
    <w:rPr>
      <w:rFonts w:ascii="Calibri Light" w:eastAsia="Times New Roman" w:hAnsi="Calibri Light" w:cs="Times New Roman"/>
      <w:color w:val="002B7F"/>
      <w:sz w:val="24"/>
      <w:szCs w:val="24"/>
    </w:rPr>
  </w:style>
  <w:style w:type="paragraph" w:styleId="Geenafstand">
    <w:name w:val="No Spacing"/>
    <w:link w:val="GeenafstandChar"/>
    <w:uiPriority w:val="1"/>
    <w:qFormat/>
    <w:rsid w:val="00B34110"/>
    <w:rPr>
      <w:rFonts w:eastAsia="Times New Roman"/>
      <w:sz w:val="22"/>
      <w:szCs w:val="22"/>
      <w:lang w:val="en-US" w:eastAsia="zh-CN"/>
    </w:rPr>
  </w:style>
  <w:style w:type="character" w:customStyle="1" w:styleId="GeenafstandChar">
    <w:name w:val="Geen afstand Char"/>
    <w:link w:val="Geenafstand"/>
    <w:uiPriority w:val="1"/>
    <w:rsid w:val="00B34110"/>
    <w:rPr>
      <w:rFonts w:eastAsia="Times New Roman"/>
      <w:lang w:val="en-US" w:eastAsia="zh-CN"/>
    </w:rPr>
  </w:style>
  <w:style w:type="character" w:styleId="Hyperlink">
    <w:name w:val="Hyperlink"/>
    <w:uiPriority w:val="99"/>
    <w:unhideWhenUsed/>
    <w:rsid w:val="00A10A71"/>
    <w:rPr>
      <w:color w:val="FF6700"/>
      <w:u w:val="single"/>
    </w:rPr>
  </w:style>
  <w:style w:type="table" w:styleId="Tabelraster">
    <w:name w:val="Table Grid"/>
    <w:basedOn w:val="Standaardtabel"/>
    <w:uiPriority w:val="39"/>
    <w:rsid w:val="001F2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nopgelostemelding">
    <w:name w:val="Unresolved Mention"/>
    <w:uiPriority w:val="99"/>
    <w:semiHidden/>
    <w:unhideWhenUsed/>
    <w:rsid w:val="00AA51B2"/>
    <w:rPr>
      <w:color w:val="605E5C"/>
      <w:shd w:val="clear" w:color="auto" w:fill="E1DFDD"/>
    </w:rPr>
  </w:style>
  <w:style w:type="paragraph" w:customStyle="1" w:styleId="Tussenkop">
    <w:name w:val="Tussenkop"/>
    <w:basedOn w:val="Standaard"/>
    <w:qFormat/>
    <w:rsid w:val="002F0679"/>
    <w:pPr>
      <w:spacing w:after="0" w:line="240" w:lineRule="auto"/>
    </w:pPr>
    <w:rPr>
      <w:rFonts w:ascii="Roboto" w:hAnsi="Roboto"/>
      <w:b/>
      <w:bCs/>
    </w:rPr>
  </w:style>
  <w:style w:type="character" w:styleId="GevolgdeHyperlink">
    <w:name w:val="FollowedHyperlink"/>
    <w:uiPriority w:val="99"/>
    <w:semiHidden/>
    <w:unhideWhenUsed/>
    <w:rsid w:val="00A059A6"/>
    <w:rPr>
      <w:color w:val="FFB42D"/>
      <w:u w:val="single"/>
    </w:rPr>
  </w:style>
  <w:style w:type="character" w:customStyle="1" w:styleId="Kop4Char">
    <w:name w:val="Kop 4 Char"/>
    <w:link w:val="Kop4"/>
    <w:uiPriority w:val="9"/>
    <w:rsid w:val="001B2AF7"/>
    <w:rPr>
      <w:rFonts w:ascii="Calibri Light" w:eastAsia="Times New Roman" w:hAnsi="Calibri Light" w:cs="Times New Roman"/>
      <w:i/>
      <w:iCs/>
      <w:color w:val="0041BF"/>
    </w:rPr>
  </w:style>
  <w:style w:type="paragraph" w:styleId="Revisie">
    <w:name w:val="Revision"/>
    <w:hidden/>
    <w:uiPriority w:val="99"/>
    <w:semiHidden/>
    <w:rsid w:val="00F63100"/>
    <w:rPr>
      <w:sz w:val="22"/>
      <w:szCs w:val="22"/>
      <w:lang w:eastAsia="en-US"/>
    </w:rPr>
  </w:style>
  <w:style w:type="paragraph" w:customStyle="1" w:styleId="Basisalinea">
    <w:name w:val="[Basisalinea]"/>
    <w:basedOn w:val="Standaard"/>
    <w:uiPriority w:val="99"/>
    <w:rsid w:val="00A954B0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hyperlink" Target="https://m.facebook.com/vvdemeern" TargetMode="External"/><Relationship Id="rId7" Type="http://schemas.openxmlformats.org/officeDocument/2006/relationships/hyperlink" Target="https://www.linkedin.com/in/v-v-de-meern-739027140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vvdemeern.nl" TargetMode="External"/><Relationship Id="rId6" Type="http://schemas.openxmlformats.org/officeDocument/2006/relationships/image" Target="media/image4.png"/><Relationship Id="rId5" Type="http://schemas.openxmlformats.org/officeDocument/2006/relationships/hyperlink" Target="https://instagram.com/v.v.demeern?igshid=YmMyMTA2M2Y=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vvdemeer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Aangepast 1">
      <a:dk1>
        <a:srgbClr val="363A3B"/>
      </a:dk1>
      <a:lt1>
        <a:srgbClr val="FFFFFF"/>
      </a:lt1>
      <a:dk2>
        <a:srgbClr val="000060"/>
      </a:dk2>
      <a:lt2>
        <a:srgbClr val="FFFFFF"/>
      </a:lt2>
      <a:accent1>
        <a:srgbClr val="0058FF"/>
      </a:accent1>
      <a:accent2>
        <a:srgbClr val="000FAA"/>
      </a:accent2>
      <a:accent3>
        <a:srgbClr val="FF6700"/>
      </a:accent3>
      <a:accent4>
        <a:srgbClr val="FFB42D"/>
      </a:accent4>
      <a:accent5>
        <a:srgbClr val="00B269"/>
      </a:accent5>
      <a:accent6>
        <a:srgbClr val="D8D9DA"/>
      </a:accent6>
      <a:hlink>
        <a:srgbClr val="FF6700"/>
      </a:hlink>
      <a:folHlink>
        <a:srgbClr val="FFB4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8F140-098D-4C1A-BFC5-F57542B1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201022_Memo_VVDM.dotx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0</CharactersWithSpaces>
  <SharedDoc>false</SharedDoc>
  <HLinks>
    <vt:vector size="6" baseType="variant">
      <vt:variant>
        <vt:i4>1966102</vt:i4>
      </vt:variant>
      <vt:variant>
        <vt:i4>3</vt:i4>
      </vt:variant>
      <vt:variant>
        <vt:i4>0</vt:i4>
      </vt:variant>
      <vt:variant>
        <vt:i4>5</vt:i4>
      </vt:variant>
      <vt:variant>
        <vt:lpwstr>http://www.vvdemeern.nl/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2022-10-20T10:36:00Z</dcterms:created>
  <dcterms:modified xsi:type="dcterms:W3CDTF">2022-10-20T10:36:00Z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dc6714-9f23-4030-b547-8c94b19e0b7a_Enabled">
    <vt:lpwstr>true</vt:lpwstr>
  </property>
  <property fmtid="{D5CDD505-2E9C-101B-9397-08002B2CF9AE}" pid="3" name="MSIP_Label_f5dc6714-9f23-4030-b547-8c94b19e0b7a_SetDate">
    <vt:lpwstr>2022-08-16T20:26:47Z</vt:lpwstr>
  </property>
  <property fmtid="{D5CDD505-2E9C-101B-9397-08002B2CF9AE}" pid="4" name="MSIP_Label_f5dc6714-9f23-4030-b547-8c94b19e0b7a_Method">
    <vt:lpwstr>Privileged</vt:lpwstr>
  </property>
  <property fmtid="{D5CDD505-2E9C-101B-9397-08002B2CF9AE}" pid="5" name="MSIP_Label_f5dc6714-9f23-4030-b547-8c94b19e0b7a_Name">
    <vt:lpwstr>Internal Information (R3)</vt:lpwstr>
  </property>
  <property fmtid="{D5CDD505-2E9C-101B-9397-08002B2CF9AE}" pid="6" name="MSIP_Label_f5dc6714-9f23-4030-b547-8c94b19e0b7a_SiteId">
    <vt:lpwstr>acbd4e6b-e845-4677-853c-a8d24faf3655</vt:lpwstr>
  </property>
  <property fmtid="{D5CDD505-2E9C-101B-9397-08002B2CF9AE}" pid="7" name="MSIP_Label_f5dc6714-9f23-4030-b547-8c94b19e0b7a_ActionId">
    <vt:lpwstr>e80070f5-0469-4e11-9621-59478a8b6fff</vt:lpwstr>
  </property>
  <property fmtid="{D5CDD505-2E9C-101B-9397-08002B2CF9AE}" pid="8" name="MSIP_Label_f5dc6714-9f23-4030-b547-8c94b19e0b7a_ContentBits">
    <vt:lpwstr>0</vt:lpwstr>
  </property>
</Properties>
</file>