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FF3" w:rsidRPr="00386E5B" w:rsidRDefault="00806FF3" w:rsidP="00562601">
      <w:pPr>
        <w:pStyle w:val="Geenafstand"/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17"/>
        <w:gridCol w:w="1153"/>
        <w:gridCol w:w="1153"/>
        <w:gridCol w:w="1153"/>
        <w:gridCol w:w="1152"/>
        <w:gridCol w:w="1150"/>
        <w:gridCol w:w="1150"/>
        <w:gridCol w:w="4024"/>
      </w:tblGrid>
      <w:tr w:rsidR="007C31EB" w:rsidRPr="00386E5B" w:rsidTr="007C31EB">
        <w:trPr>
          <w:trHeight w:val="240"/>
        </w:trPr>
        <w:tc>
          <w:tcPr>
            <w:tcW w:w="108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7256E" w:rsidRPr="00386E5B" w:rsidRDefault="00832FDF" w:rsidP="00832FDF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Functie/Rol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7256E" w:rsidRPr="00386E5B" w:rsidRDefault="00832FDF" w:rsidP="00832FDF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2022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7256E" w:rsidRPr="00386E5B" w:rsidRDefault="00832FDF" w:rsidP="00832FDF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2023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7256E" w:rsidRPr="00386E5B" w:rsidRDefault="00832FDF" w:rsidP="00832FDF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2024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7256E" w:rsidRPr="00386E5B" w:rsidRDefault="00832FDF" w:rsidP="00832FDF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2025</w:t>
            </w:r>
          </w:p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7256E" w:rsidRPr="00386E5B" w:rsidRDefault="00832FDF" w:rsidP="00832FDF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2026</w:t>
            </w:r>
          </w:p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7256E" w:rsidRPr="00386E5B" w:rsidRDefault="00832FDF" w:rsidP="00832FDF">
            <w:pPr>
              <w:pStyle w:val="Tabelkopteksten"/>
              <w:rPr>
                <w:noProof w:val="0"/>
              </w:rPr>
            </w:pPr>
            <w:r>
              <w:rPr>
                <w:noProof w:val="0"/>
              </w:rPr>
              <w:t>2027</w:t>
            </w:r>
          </w:p>
        </w:tc>
        <w:tc>
          <w:tcPr>
            <w:tcW w:w="144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57256E" w:rsidRPr="00386E5B" w:rsidRDefault="0057256E" w:rsidP="00832FDF">
            <w:pPr>
              <w:pStyle w:val="Tabelkopteksten"/>
              <w:rPr>
                <w:noProof w:val="0"/>
              </w:rPr>
            </w:pPr>
          </w:p>
        </w:tc>
      </w:tr>
      <w:tr w:rsidR="007C31EB" w:rsidRPr="00386E5B" w:rsidTr="007C31EB">
        <w:tc>
          <w:tcPr>
            <w:tcW w:w="108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832FDF" w:rsidP="0057256E">
            <w:r>
              <w:t xml:space="preserve">Voorzitter 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E3011B" w:rsidP="0057256E">
            <w:r>
              <w:t>x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E3011B" w:rsidP="0057256E">
            <w:r>
              <w:t xml:space="preserve">Aangetreden november 2016 </w:t>
            </w:r>
            <w:r w:rsidR="007D1B95">
              <w:t>herbenoemd november 2019</w:t>
            </w:r>
          </w:p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832FDF" w:rsidP="0057256E">
            <w:r>
              <w:t xml:space="preserve">Secretaris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4C2486" w:rsidP="0057256E">
            <w:r>
              <w:t>x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4C2486" w:rsidP="0057256E">
            <w:r>
              <w:t>November 2016 herbenoemd 2019</w:t>
            </w:r>
          </w:p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832FDF" w:rsidP="0057256E">
            <w:r>
              <w:t>Penningmeester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4C2486" w:rsidP="0057256E">
            <w:r>
              <w:t>x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4C2486" w:rsidP="0057256E">
            <w:r>
              <w:t>Aangetreden juli 2020</w:t>
            </w:r>
          </w:p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832FDF" w:rsidP="0057256E">
            <w:r>
              <w:t xml:space="preserve"> Algemene zaken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4C2486" w:rsidP="0057256E">
            <w:r>
              <w:t>x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7D1B95" w:rsidP="0057256E">
            <w:r>
              <w:t>Aangetreden  maart 2022</w:t>
            </w:r>
          </w:p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832FDF" w:rsidP="00832FDF">
            <w:r>
              <w:t>Voetbalzaken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E3011B" w:rsidP="0057256E">
            <w:r>
              <w:t>x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CB3AF4" w:rsidP="0057256E">
            <w:r>
              <w:t>Aangetreden Juli 2022</w:t>
            </w:r>
            <w:bookmarkStart w:id="0" w:name="_GoBack"/>
            <w:bookmarkEnd w:id="0"/>
          </w:p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832FDF" w:rsidP="0057256E">
            <w:r>
              <w:t>Onderhoud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E3011B" w:rsidP="0057256E">
            <w:r>
              <w:t>x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7D1B95" w:rsidP="0057256E">
            <w:r>
              <w:t>Aangetreden  maart 2022</w:t>
            </w:r>
          </w:p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832FDF" w:rsidP="0057256E">
            <w:r>
              <w:t>Kantine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4C2486" w:rsidP="0057256E">
            <w:r>
              <w:t>x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7D1B95" w:rsidP="0057256E">
            <w:r>
              <w:t>Aangetreden maart 2022</w:t>
            </w:r>
          </w:p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832FDF" w:rsidP="0057256E">
            <w:r>
              <w:t>Commerciële commissie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4C2486" w:rsidP="0057256E">
            <w:r>
              <w:t>x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7D1B95" w:rsidP="0057256E">
            <w:r>
              <w:t xml:space="preserve">Aangetreden </w:t>
            </w:r>
            <w:r w:rsidR="004C2486">
              <w:t>mei 2020</w:t>
            </w:r>
          </w:p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</w:tr>
      <w:tr w:rsidR="007C31EB" w:rsidRPr="00386E5B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386E5B" w:rsidRDefault="0057256E" w:rsidP="0057256E"/>
        </w:tc>
      </w:tr>
    </w:tbl>
    <w:p w:rsidR="00806FF3" w:rsidRPr="00386E5B" w:rsidRDefault="00806FF3" w:rsidP="00562601">
      <w:pPr>
        <w:spacing w:before="0" w:after="0"/>
        <w:rPr>
          <w:sz w:val="12"/>
        </w:rPr>
      </w:pPr>
    </w:p>
    <w:sectPr w:rsidR="00806FF3" w:rsidRPr="00386E5B" w:rsidSect="007C31EB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4DB" w:rsidRDefault="00AE54DB" w:rsidP="00650259">
      <w:pPr>
        <w:spacing w:line="240" w:lineRule="auto"/>
      </w:pPr>
      <w:r>
        <w:separator/>
      </w:r>
    </w:p>
  </w:endnote>
  <w:endnote w:type="continuationSeparator" w:id="0">
    <w:p w:rsidR="00AE54DB" w:rsidRDefault="00AE54D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F5DF15-9276-4937-9F0A-C9AEF89EE537}"/>
    <w:embedBold r:id="rId2" w:fontKey="{832DDD08-93A9-457F-AB24-2CE5A4D042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8E5426C-A7C0-4577-8390-8F2A40A7B852}"/>
    <w:embedBold r:id="rId4" w:fontKey="{E2EC425E-0327-4D85-99B9-505148C2E0B6}"/>
    <w:embedItalic r:id="rId5" w:fontKey="{B9C2F349-931F-476B-8D4E-17542365156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FABF712-AC5F-4309-B543-AD98730772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:rsidTr="00562601">
      <w:tc>
        <w:tcPr>
          <w:tcW w:w="2500" w:type="pct"/>
          <w:vAlign w:val="center"/>
        </w:tcPr>
        <w:p w:rsidR="00562601" w:rsidRDefault="007D1B95" w:rsidP="007D1B95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Sc Rheden</w:t>
          </w:r>
        </w:p>
        <w:p w:rsidR="007D1B95" w:rsidRPr="00562601" w:rsidRDefault="007D1B95" w:rsidP="007D1B95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 w:rsidRPr="007D1B95">
            <w:rPr>
              <w:noProof/>
              <w:sz w:val="18"/>
              <w:szCs w:val="24"/>
              <w:lang w:eastAsia="nl-NL"/>
            </w:rPr>
            <w:drawing>
              <wp:inline distT="0" distB="0" distL="0" distR="0">
                <wp:extent cx="786253" cy="449580"/>
                <wp:effectExtent l="0" t="0" r="0" b="7620"/>
                <wp:docPr id="2" name="Afbeelding 2" descr="C:\Users\guusm\Desktop\logo sc Rhed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uusm\Desktop\logo sc Rhed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426" cy="473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562601" w:rsidRDefault="00562601" w:rsidP="00562601">
    <w:pPr>
      <w:pStyle w:val="Geenafsta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4DB" w:rsidRDefault="00AE54DB" w:rsidP="00650259">
      <w:pPr>
        <w:spacing w:line="240" w:lineRule="auto"/>
      </w:pPr>
      <w:r>
        <w:separator/>
      </w:r>
    </w:p>
  </w:footnote>
  <w:footnote w:type="continuationSeparator" w:id="0">
    <w:p w:rsidR="00AE54DB" w:rsidRDefault="00AE54D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eastAsia="nl-NL"/>
            </w:rPr>
            <w:drawing>
              <wp:inline distT="0" distB="0" distL="0" distR="0" wp14:anchorId="669F381A" wp14:editId="053825E7">
                <wp:extent cx="457200" cy="457200"/>
                <wp:effectExtent l="0" t="0" r="0" b="0"/>
                <wp:docPr id="1" name="Afbeelding 1" descr="Maandkale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:rsidR="00562601" w:rsidRPr="002B69B4" w:rsidRDefault="00832FDF" w:rsidP="00832FDF">
          <w:pPr>
            <w:pStyle w:val="Koptekst"/>
          </w:pPr>
          <w:r>
            <w:t>Rooster van af en aantreden bestuur sc Rheden</w:t>
          </w:r>
        </w:p>
      </w:tc>
    </w:tr>
  </w:tbl>
  <w:p w:rsidR="00562601" w:rsidRDefault="00562601" w:rsidP="00562601">
    <w:pPr>
      <w:pStyle w:val="Geenafstan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FDF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86E5B"/>
    <w:rsid w:val="003B4744"/>
    <w:rsid w:val="003F0847"/>
    <w:rsid w:val="0040090B"/>
    <w:rsid w:val="00446538"/>
    <w:rsid w:val="0046302A"/>
    <w:rsid w:val="00487D2D"/>
    <w:rsid w:val="004C2486"/>
    <w:rsid w:val="004D5D62"/>
    <w:rsid w:val="005112D0"/>
    <w:rsid w:val="00562601"/>
    <w:rsid w:val="0057256E"/>
    <w:rsid w:val="00577E06"/>
    <w:rsid w:val="005A3BF7"/>
    <w:rsid w:val="005F2035"/>
    <w:rsid w:val="005F7990"/>
    <w:rsid w:val="0063739C"/>
    <w:rsid w:val="00650259"/>
    <w:rsid w:val="006E46EB"/>
    <w:rsid w:val="00770F25"/>
    <w:rsid w:val="007A35A8"/>
    <w:rsid w:val="007B0A85"/>
    <w:rsid w:val="007C31EB"/>
    <w:rsid w:val="007C6A52"/>
    <w:rsid w:val="007D1B95"/>
    <w:rsid w:val="00806FF3"/>
    <w:rsid w:val="0082043E"/>
    <w:rsid w:val="00832FDF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93BB7"/>
    <w:rsid w:val="00AC2926"/>
    <w:rsid w:val="00AE54DB"/>
    <w:rsid w:val="00B04A50"/>
    <w:rsid w:val="00B160CA"/>
    <w:rsid w:val="00BD4753"/>
    <w:rsid w:val="00BD5CB1"/>
    <w:rsid w:val="00BE62EE"/>
    <w:rsid w:val="00C003BA"/>
    <w:rsid w:val="00C46878"/>
    <w:rsid w:val="00CB3AF4"/>
    <w:rsid w:val="00CB4A51"/>
    <w:rsid w:val="00CD4532"/>
    <w:rsid w:val="00CD47B0"/>
    <w:rsid w:val="00CE6104"/>
    <w:rsid w:val="00CE7918"/>
    <w:rsid w:val="00D16163"/>
    <w:rsid w:val="00D716CD"/>
    <w:rsid w:val="00DB3FAD"/>
    <w:rsid w:val="00DD447B"/>
    <w:rsid w:val="00DF0832"/>
    <w:rsid w:val="00E3011B"/>
    <w:rsid w:val="00E61C09"/>
    <w:rsid w:val="00E677FE"/>
    <w:rsid w:val="00EB3B58"/>
    <w:rsid w:val="00EB71F3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2601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usm\AppData\Roaming\Microsoft\Templates\Dienstrooster%20van%20vrijwilliger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E6207E7-8FBA-478B-B940-11109A772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Dienstrooster van vrijwilligers</Template>
  <TotalTime>0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2022-06-30T11:34:00Z</dcterms:created>
  <dcterms:modified xsi:type="dcterms:W3CDTF">2022-11-01T10:50:00Z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