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905BA" w14:textId="77777777" w:rsidR="00A2654C" w:rsidRDefault="009C5C14"/>
    <w:p w14:paraId="24F1780B" w14:textId="77777777" w:rsidR="00B9466B" w:rsidRPr="006473D1" w:rsidRDefault="00B9466B" w:rsidP="00B9466B">
      <w:pPr>
        <w:rPr>
          <w:rFonts w:cstheme="minorHAnsi"/>
          <w:b/>
          <w:bCs/>
          <w:color w:val="002060"/>
          <w:sz w:val="32"/>
          <w:szCs w:val="32"/>
        </w:rPr>
      </w:pPr>
      <w:r w:rsidRPr="006473D1">
        <w:rPr>
          <w:rFonts w:cstheme="minorHAnsi"/>
          <w:b/>
          <w:bCs/>
          <w:color w:val="002060"/>
          <w:sz w:val="32"/>
          <w:szCs w:val="32"/>
        </w:rPr>
        <w:t>Titel (</w:t>
      </w:r>
      <w:proofErr w:type="spellStart"/>
      <w:r>
        <w:rPr>
          <w:rFonts w:cstheme="minorHAnsi"/>
          <w:b/>
          <w:bCs/>
          <w:color w:val="002060"/>
          <w:sz w:val="32"/>
          <w:szCs w:val="32"/>
        </w:rPr>
        <w:t>Calibri</w:t>
      </w:r>
      <w:proofErr w:type="spellEnd"/>
      <w:r>
        <w:rPr>
          <w:rFonts w:cstheme="minorHAnsi"/>
          <w:b/>
          <w:bCs/>
          <w:color w:val="002060"/>
          <w:sz w:val="32"/>
          <w:szCs w:val="32"/>
        </w:rPr>
        <w:t>, fontgrootte 16, vetgedrukt</w:t>
      </w:r>
      <w:r w:rsidRPr="006473D1">
        <w:rPr>
          <w:rFonts w:cstheme="minorHAnsi"/>
          <w:b/>
          <w:bCs/>
          <w:color w:val="002060"/>
          <w:sz w:val="32"/>
          <w:szCs w:val="32"/>
        </w:rPr>
        <w:t>)</w:t>
      </w:r>
    </w:p>
    <w:p w14:paraId="5E970254" w14:textId="77777777" w:rsidR="00B9466B" w:rsidRDefault="00B9466B" w:rsidP="00B9466B">
      <w:pPr>
        <w:rPr>
          <w:rFonts w:ascii="Comic Sans MS" w:hAnsi="Comic Sans MS"/>
          <w:color w:val="002060"/>
        </w:rPr>
      </w:pPr>
    </w:p>
    <w:p w14:paraId="62414387" w14:textId="77777777" w:rsidR="00B9466B" w:rsidRPr="006473D1" w:rsidRDefault="00B9466B" w:rsidP="00B9466B">
      <w:pPr>
        <w:rPr>
          <w:rFonts w:cstheme="minorHAnsi"/>
          <w:b/>
          <w:bCs/>
          <w:color w:val="002060"/>
        </w:rPr>
      </w:pPr>
      <w:r>
        <w:rPr>
          <w:rFonts w:cstheme="minorHAnsi"/>
          <w:b/>
          <w:bCs/>
          <w:color w:val="002060"/>
        </w:rPr>
        <w:t>Tussenkop (</w:t>
      </w:r>
      <w:proofErr w:type="spellStart"/>
      <w:r>
        <w:rPr>
          <w:rFonts w:cstheme="minorHAnsi"/>
          <w:b/>
          <w:bCs/>
          <w:color w:val="002060"/>
        </w:rPr>
        <w:t>Calibri</w:t>
      </w:r>
      <w:proofErr w:type="spellEnd"/>
      <w:r>
        <w:rPr>
          <w:rFonts w:cstheme="minorHAnsi"/>
          <w:b/>
          <w:bCs/>
          <w:color w:val="002060"/>
        </w:rPr>
        <w:t>, fontgrootte 12, vetgedrukt)</w:t>
      </w:r>
    </w:p>
    <w:p w14:paraId="7CC88B46" w14:textId="77777777" w:rsidR="00B9466B" w:rsidRPr="006F2DF5" w:rsidRDefault="00B9466B" w:rsidP="00B9466B">
      <w:pPr>
        <w:rPr>
          <w:rFonts w:cstheme="minorHAnsi"/>
          <w:color w:val="002060"/>
          <w:sz w:val="22"/>
          <w:szCs w:val="22"/>
        </w:rPr>
      </w:pPr>
      <w:r w:rsidRPr="006F2DF5">
        <w:rPr>
          <w:rFonts w:cstheme="minorHAnsi"/>
          <w:color w:val="002060"/>
          <w:sz w:val="22"/>
          <w:szCs w:val="22"/>
        </w:rPr>
        <w:t>Tekst (</w:t>
      </w:r>
      <w:proofErr w:type="spellStart"/>
      <w:r w:rsidRPr="006F2DF5">
        <w:rPr>
          <w:rFonts w:cstheme="minorHAnsi"/>
          <w:color w:val="002060"/>
          <w:sz w:val="22"/>
          <w:szCs w:val="22"/>
        </w:rPr>
        <w:t>Calibri</w:t>
      </w:r>
      <w:proofErr w:type="spellEnd"/>
      <w:r w:rsidRPr="006F2DF5">
        <w:rPr>
          <w:rFonts w:cstheme="minorHAnsi"/>
          <w:color w:val="002060"/>
          <w:sz w:val="22"/>
          <w:szCs w:val="22"/>
        </w:rPr>
        <w:t xml:space="preserve">, </w:t>
      </w:r>
      <w:proofErr w:type="spellStart"/>
      <w:r w:rsidRPr="006F2DF5">
        <w:rPr>
          <w:rFonts w:cstheme="minorHAnsi"/>
          <w:color w:val="002060"/>
          <w:sz w:val="22"/>
          <w:szCs w:val="22"/>
        </w:rPr>
        <w:t>fontgroote</w:t>
      </w:r>
      <w:proofErr w:type="spellEnd"/>
      <w:r w:rsidRPr="006F2DF5">
        <w:rPr>
          <w:rFonts w:cstheme="minorHAnsi"/>
          <w:color w:val="002060"/>
          <w:sz w:val="22"/>
          <w:szCs w:val="22"/>
        </w:rPr>
        <w:t xml:space="preserve"> 11)</w:t>
      </w:r>
    </w:p>
    <w:p w14:paraId="4E8DA828" w14:textId="77777777" w:rsidR="00E24201" w:rsidRDefault="00E24201"/>
    <w:sectPr w:rsidR="00E24201" w:rsidSect="00E463F5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78F5C" w14:textId="77777777" w:rsidR="009C5C14" w:rsidRDefault="009C5C14" w:rsidP="00E24201">
      <w:r>
        <w:separator/>
      </w:r>
    </w:p>
  </w:endnote>
  <w:endnote w:type="continuationSeparator" w:id="0">
    <w:p w14:paraId="50646AC1" w14:textId="77777777" w:rsidR="009C5C14" w:rsidRDefault="009C5C14" w:rsidP="00E24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128EB" w14:textId="661407B6" w:rsidR="00A25EF5" w:rsidRPr="00A25EF5" w:rsidRDefault="00A25EF5">
    <w:pPr>
      <w:pStyle w:val="Voettekst"/>
      <w:rPr>
        <w:i/>
        <w:iCs/>
        <w:color w:val="182C4C"/>
      </w:rPr>
    </w:pPr>
    <w:r w:rsidRPr="00A25EF5">
      <w:rPr>
        <w:i/>
        <w:iCs/>
        <w:color w:val="182C4C"/>
      </w:rPr>
      <w:t>s.v. Enkhuizen. Samen vooruit.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6EB39" w14:textId="77777777" w:rsidR="009C5C14" w:rsidRDefault="009C5C14" w:rsidP="00E24201">
      <w:r>
        <w:separator/>
      </w:r>
    </w:p>
  </w:footnote>
  <w:footnote w:type="continuationSeparator" w:id="0">
    <w:p w14:paraId="4F69623D" w14:textId="77777777" w:rsidR="009C5C14" w:rsidRDefault="009C5C14" w:rsidP="00E24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4BCB6" w14:textId="39D18757" w:rsidR="00E24201" w:rsidRDefault="00A25EF5" w:rsidP="00E16E7F">
    <w:pPr>
      <w:pStyle w:val="Koptekst"/>
      <w:tabs>
        <w:tab w:val="clear" w:pos="4536"/>
        <w:tab w:val="clear" w:pos="9072"/>
        <w:tab w:val="left" w:pos="7272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1189B1D0" wp14:editId="1DB599E1">
          <wp:simplePos x="0" y="0"/>
          <wp:positionH relativeFrom="column">
            <wp:posOffset>4923322</wp:posOffset>
          </wp:positionH>
          <wp:positionV relativeFrom="paragraph">
            <wp:posOffset>-203200</wp:posOffset>
          </wp:positionV>
          <wp:extent cx="1375410" cy="762000"/>
          <wp:effectExtent l="0" t="0" r="0" b="0"/>
          <wp:wrapSquare wrapText="bothSides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beelding 2"/>
                  <pic:cNvPicPr/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541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4201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201"/>
    <w:rsid w:val="00071252"/>
    <w:rsid w:val="00390ABD"/>
    <w:rsid w:val="0069510D"/>
    <w:rsid w:val="0074636F"/>
    <w:rsid w:val="009C5C14"/>
    <w:rsid w:val="00A25EF5"/>
    <w:rsid w:val="00A84678"/>
    <w:rsid w:val="00B9466B"/>
    <w:rsid w:val="00BB7908"/>
    <w:rsid w:val="00E16E7F"/>
    <w:rsid w:val="00E24201"/>
    <w:rsid w:val="00E4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A08AE9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  <w:rsid w:val="00B9466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24201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E24201"/>
  </w:style>
  <w:style w:type="paragraph" w:styleId="Voettekst">
    <w:name w:val="footer"/>
    <w:basedOn w:val="Standaard"/>
    <w:link w:val="VoettekstChar"/>
    <w:uiPriority w:val="99"/>
    <w:unhideWhenUsed/>
    <w:rsid w:val="00E24201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242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 template.dotx</Template>
  <TotalTime>0</TotalTime>
  <Pages>1</Pages>
  <Words>19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 Appel</dc:creator>
  <cp:keywords/>
  <dc:description/>
  <cp:lastModifiedBy>Winston</cp:lastModifiedBy>
  <cp:revision>2</cp:revision>
  <dcterms:created xsi:type="dcterms:W3CDTF">2021-08-03T08:35:00Z</dcterms:created>
  <dcterms:modified xsi:type="dcterms:W3CDTF">2021-08-03T08:35:00Z</dcterms:modified>
</cp:coreProperties>
</file>